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BA6F8" w14:textId="445C460C" w:rsidR="008B66E7" w:rsidRDefault="007116C2" w:rsidP="008B66E7">
      <w:pPr>
        <w:spacing w:line="247" w:lineRule="auto"/>
        <w:outlineLvl w:val="0"/>
        <w:rPr>
          <w:rFonts w:eastAsia="Times New Roman"/>
          <w:b/>
          <w:bCs/>
          <w:kern w:val="36"/>
          <w:sz w:val="21"/>
          <w:szCs w:val="21"/>
        </w:rPr>
      </w:pPr>
      <w:r>
        <w:rPr>
          <w:rFonts w:eastAsia="Times New Roman"/>
          <w:b/>
          <w:bCs/>
          <w:noProof/>
          <w:kern w:val="36"/>
          <w:sz w:val="21"/>
          <w:szCs w:val="21"/>
        </w:rPr>
        <w:drawing>
          <wp:anchor distT="0" distB="0" distL="114300" distR="114300" simplePos="0" relativeHeight="251658240" behindDoc="0" locked="0" layoutInCell="1" allowOverlap="1" wp14:anchorId="73F639A2" wp14:editId="1AA3EEEB">
            <wp:simplePos x="0" y="0"/>
            <wp:positionH relativeFrom="page">
              <wp:align>right</wp:align>
            </wp:positionH>
            <wp:positionV relativeFrom="page">
              <wp:align>top</wp:align>
            </wp:positionV>
            <wp:extent cx="7757540" cy="100447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540" cy="100447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2A0A87" w14:textId="77332635" w:rsidR="008B66E7" w:rsidRDefault="008B66E7" w:rsidP="008B66E7">
      <w:pPr>
        <w:spacing w:line="247" w:lineRule="auto"/>
        <w:jc w:val="center"/>
        <w:outlineLvl w:val="0"/>
        <w:rPr>
          <w:rFonts w:eastAsia="Times New Roman"/>
          <w:b/>
          <w:bCs/>
          <w:kern w:val="36"/>
          <w:sz w:val="21"/>
          <w:szCs w:val="21"/>
        </w:rPr>
      </w:pPr>
    </w:p>
    <w:p w14:paraId="518E4B3E" w14:textId="77777777" w:rsidR="008B66E7" w:rsidRDefault="008B66E7" w:rsidP="008B66E7">
      <w:pPr>
        <w:spacing w:line="247" w:lineRule="auto"/>
        <w:jc w:val="center"/>
        <w:outlineLvl w:val="0"/>
        <w:rPr>
          <w:rFonts w:eastAsia="Times New Roman"/>
          <w:b/>
          <w:bCs/>
          <w:kern w:val="36"/>
          <w:sz w:val="21"/>
          <w:szCs w:val="21"/>
        </w:rPr>
      </w:pPr>
    </w:p>
    <w:p w14:paraId="48591B28" w14:textId="77777777" w:rsidR="008B66E7" w:rsidRDefault="008B66E7" w:rsidP="008B66E7">
      <w:pPr>
        <w:spacing w:line="247" w:lineRule="auto"/>
        <w:jc w:val="center"/>
        <w:outlineLvl w:val="0"/>
        <w:rPr>
          <w:rFonts w:eastAsia="Times New Roman"/>
          <w:b/>
          <w:bCs/>
          <w:kern w:val="36"/>
          <w:sz w:val="21"/>
          <w:szCs w:val="21"/>
        </w:rPr>
      </w:pPr>
    </w:p>
    <w:p w14:paraId="784200AE" w14:textId="77777777" w:rsidR="008B66E7" w:rsidRDefault="008B66E7" w:rsidP="008B66E7">
      <w:pPr>
        <w:spacing w:line="247" w:lineRule="auto"/>
        <w:jc w:val="center"/>
        <w:outlineLvl w:val="0"/>
        <w:rPr>
          <w:rFonts w:eastAsia="Times New Roman"/>
          <w:b/>
          <w:bCs/>
          <w:kern w:val="36"/>
          <w:sz w:val="21"/>
          <w:szCs w:val="21"/>
        </w:rPr>
      </w:pPr>
    </w:p>
    <w:p w14:paraId="6C348CC5" w14:textId="77777777" w:rsidR="008B66E7" w:rsidRDefault="008B66E7" w:rsidP="008B66E7">
      <w:pPr>
        <w:spacing w:line="247" w:lineRule="auto"/>
        <w:jc w:val="center"/>
        <w:outlineLvl w:val="0"/>
        <w:rPr>
          <w:rFonts w:eastAsia="Times New Roman"/>
          <w:b/>
          <w:bCs/>
          <w:kern w:val="36"/>
          <w:sz w:val="21"/>
          <w:szCs w:val="21"/>
        </w:rPr>
      </w:pPr>
    </w:p>
    <w:p w14:paraId="7904ED6B" w14:textId="77777777" w:rsidR="008B66E7" w:rsidRDefault="008B66E7" w:rsidP="008B66E7">
      <w:pPr>
        <w:spacing w:line="247" w:lineRule="auto"/>
        <w:jc w:val="center"/>
        <w:outlineLvl w:val="0"/>
        <w:rPr>
          <w:rFonts w:eastAsia="Times New Roman"/>
          <w:b/>
          <w:bCs/>
          <w:kern w:val="36"/>
          <w:sz w:val="21"/>
          <w:szCs w:val="21"/>
        </w:rPr>
      </w:pPr>
    </w:p>
    <w:p w14:paraId="3D33B6F6" w14:textId="77777777" w:rsidR="008B66E7" w:rsidRDefault="008B66E7" w:rsidP="008B66E7">
      <w:pPr>
        <w:spacing w:line="247" w:lineRule="auto"/>
        <w:jc w:val="center"/>
        <w:outlineLvl w:val="0"/>
        <w:rPr>
          <w:rFonts w:eastAsia="Times New Roman"/>
          <w:b/>
          <w:bCs/>
          <w:kern w:val="36"/>
          <w:sz w:val="21"/>
          <w:szCs w:val="21"/>
        </w:rPr>
      </w:pPr>
    </w:p>
    <w:p w14:paraId="5F636529" w14:textId="77777777" w:rsidR="008B66E7" w:rsidRDefault="008B66E7" w:rsidP="008B66E7">
      <w:pPr>
        <w:spacing w:line="247" w:lineRule="auto"/>
        <w:jc w:val="center"/>
        <w:outlineLvl w:val="0"/>
        <w:rPr>
          <w:rFonts w:eastAsia="Times New Roman"/>
          <w:b/>
          <w:bCs/>
          <w:kern w:val="36"/>
          <w:sz w:val="21"/>
          <w:szCs w:val="21"/>
        </w:rPr>
      </w:pPr>
    </w:p>
    <w:p w14:paraId="67CB4986" w14:textId="77777777" w:rsidR="008B66E7" w:rsidRDefault="008B66E7" w:rsidP="008B66E7">
      <w:pPr>
        <w:spacing w:line="247" w:lineRule="auto"/>
        <w:jc w:val="center"/>
        <w:outlineLvl w:val="0"/>
        <w:rPr>
          <w:rFonts w:eastAsia="Times New Roman"/>
          <w:b/>
          <w:bCs/>
          <w:kern w:val="36"/>
          <w:sz w:val="21"/>
          <w:szCs w:val="21"/>
        </w:rPr>
      </w:pPr>
    </w:p>
    <w:p w14:paraId="65372F1E" w14:textId="77777777" w:rsidR="008B66E7" w:rsidRDefault="008B66E7" w:rsidP="008B66E7">
      <w:pPr>
        <w:spacing w:line="247" w:lineRule="auto"/>
        <w:jc w:val="center"/>
        <w:outlineLvl w:val="0"/>
        <w:rPr>
          <w:rFonts w:eastAsia="Times New Roman"/>
          <w:b/>
          <w:bCs/>
          <w:kern w:val="36"/>
          <w:sz w:val="21"/>
          <w:szCs w:val="21"/>
        </w:rPr>
      </w:pPr>
    </w:p>
    <w:p w14:paraId="4CD768F3" w14:textId="77777777" w:rsidR="008B66E7" w:rsidRDefault="008B66E7" w:rsidP="008B66E7">
      <w:pPr>
        <w:spacing w:line="247" w:lineRule="auto"/>
        <w:jc w:val="center"/>
        <w:outlineLvl w:val="0"/>
        <w:rPr>
          <w:rFonts w:eastAsia="Times New Roman"/>
          <w:b/>
          <w:bCs/>
          <w:kern w:val="36"/>
          <w:sz w:val="21"/>
          <w:szCs w:val="21"/>
        </w:rPr>
      </w:pPr>
    </w:p>
    <w:p w14:paraId="4164E7A8" w14:textId="77777777" w:rsidR="008B66E7" w:rsidRDefault="008B66E7" w:rsidP="008B66E7">
      <w:pPr>
        <w:spacing w:line="247" w:lineRule="auto"/>
        <w:jc w:val="center"/>
        <w:outlineLvl w:val="0"/>
        <w:rPr>
          <w:rFonts w:eastAsia="Times New Roman"/>
          <w:b/>
          <w:bCs/>
          <w:kern w:val="36"/>
          <w:sz w:val="21"/>
          <w:szCs w:val="21"/>
        </w:rPr>
      </w:pPr>
    </w:p>
    <w:p w14:paraId="4C1CCFE4" w14:textId="77777777" w:rsidR="008B66E7" w:rsidRDefault="008B66E7" w:rsidP="008B66E7">
      <w:pPr>
        <w:spacing w:line="247" w:lineRule="auto"/>
        <w:jc w:val="center"/>
        <w:outlineLvl w:val="0"/>
        <w:rPr>
          <w:rFonts w:eastAsia="Times New Roman"/>
          <w:b/>
          <w:bCs/>
          <w:kern w:val="36"/>
          <w:sz w:val="21"/>
          <w:szCs w:val="21"/>
        </w:rPr>
      </w:pPr>
    </w:p>
    <w:p w14:paraId="6F192338" w14:textId="77777777" w:rsidR="008B66E7" w:rsidRDefault="008B66E7" w:rsidP="008B66E7">
      <w:pPr>
        <w:spacing w:line="247" w:lineRule="auto"/>
        <w:jc w:val="center"/>
        <w:outlineLvl w:val="0"/>
        <w:rPr>
          <w:rFonts w:eastAsia="Times New Roman"/>
          <w:b/>
          <w:bCs/>
          <w:kern w:val="36"/>
          <w:sz w:val="21"/>
          <w:szCs w:val="21"/>
        </w:rPr>
      </w:pPr>
    </w:p>
    <w:p w14:paraId="058C1906" w14:textId="77777777" w:rsidR="008B66E7" w:rsidRDefault="008B66E7" w:rsidP="008B66E7">
      <w:pPr>
        <w:spacing w:line="247" w:lineRule="auto"/>
        <w:jc w:val="center"/>
        <w:outlineLvl w:val="0"/>
        <w:rPr>
          <w:rFonts w:eastAsia="Times New Roman"/>
          <w:b/>
          <w:bCs/>
          <w:kern w:val="36"/>
          <w:sz w:val="21"/>
          <w:szCs w:val="21"/>
        </w:rPr>
      </w:pPr>
    </w:p>
    <w:p w14:paraId="6460D347" w14:textId="77777777" w:rsidR="008B66E7" w:rsidRDefault="008B66E7" w:rsidP="008B66E7">
      <w:pPr>
        <w:spacing w:line="247" w:lineRule="auto"/>
        <w:jc w:val="center"/>
        <w:outlineLvl w:val="0"/>
        <w:rPr>
          <w:rFonts w:eastAsia="Times New Roman"/>
          <w:b/>
          <w:bCs/>
          <w:kern w:val="36"/>
          <w:sz w:val="21"/>
          <w:szCs w:val="21"/>
        </w:rPr>
      </w:pPr>
    </w:p>
    <w:p w14:paraId="2CAB571D" w14:textId="77777777" w:rsidR="008B66E7" w:rsidRDefault="008B66E7" w:rsidP="008B66E7">
      <w:pPr>
        <w:spacing w:line="247" w:lineRule="auto"/>
        <w:jc w:val="center"/>
        <w:outlineLvl w:val="0"/>
        <w:rPr>
          <w:rFonts w:eastAsia="Times New Roman"/>
          <w:b/>
          <w:bCs/>
          <w:kern w:val="36"/>
          <w:sz w:val="21"/>
          <w:szCs w:val="21"/>
        </w:rPr>
      </w:pPr>
    </w:p>
    <w:p w14:paraId="7660C660" w14:textId="77777777" w:rsidR="008B66E7" w:rsidRDefault="008B66E7" w:rsidP="008B66E7">
      <w:pPr>
        <w:spacing w:line="247" w:lineRule="auto"/>
        <w:jc w:val="center"/>
        <w:outlineLvl w:val="0"/>
        <w:rPr>
          <w:rFonts w:eastAsia="Times New Roman"/>
          <w:b/>
          <w:bCs/>
          <w:kern w:val="36"/>
          <w:sz w:val="21"/>
          <w:szCs w:val="21"/>
        </w:rPr>
      </w:pPr>
    </w:p>
    <w:p w14:paraId="20A5179F" w14:textId="77777777" w:rsidR="008B66E7" w:rsidRDefault="008B66E7" w:rsidP="008B66E7">
      <w:pPr>
        <w:spacing w:line="247" w:lineRule="auto"/>
        <w:jc w:val="center"/>
        <w:outlineLvl w:val="0"/>
        <w:rPr>
          <w:rFonts w:eastAsia="Times New Roman"/>
          <w:b/>
          <w:bCs/>
          <w:kern w:val="36"/>
          <w:sz w:val="21"/>
          <w:szCs w:val="21"/>
        </w:rPr>
      </w:pPr>
    </w:p>
    <w:p w14:paraId="1288B29C" w14:textId="77777777" w:rsidR="008B66E7" w:rsidRDefault="008B66E7" w:rsidP="008B66E7">
      <w:pPr>
        <w:spacing w:line="247" w:lineRule="auto"/>
        <w:jc w:val="center"/>
        <w:outlineLvl w:val="0"/>
        <w:rPr>
          <w:rFonts w:eastAsia="Times New Roman"/>
          <w:b/>
          <w:bCs/>
          <w:kern w:val="36"/>
          <w:sz w:val="21"/>
          <w:szCs w:val="21"/>
        </w:rPr>
      </w:pPr>
    </w:p>
    <w:p w14:paraId="173A1C9F" w14:textId="77777777" w:rsidR="008B66E7" w:rsidRDefault="008B66E7" w:rsidP="008B66E7">
      <w:pPr>
        <w:spacing w:line="247" w:lineRule="auto"/>
        <w:jc w:val="center"/>
        <w:outlineLvl w:val="0"/>
        <w:rPr>
          <w:rFonts w:eastAsia="Times New Roman"/>
          <w:b/>
          <w:bCs/>
          <w:kern w:val="36"/>
          <w:sz w:val="21"/>
          <w:szCs w:val="21"/>
        </w:rPr>
      </w:pPr>
    </w:p>
    <w:p w14:paraId="6A0A4455" w14:textId="77777777" w:rsidR="008B66E7" w:rsidRDefault="008B66E7" w:rsidP="008B66E7">
      <w:pPr>
        <w:spacing w:line="247" w:lineRule="auto"/>
        <w:jc w:val="center"/>
        <w:outlineLvl w:val="0"/>
        <w:rPr>
          <w:rFonts w:eastAsia="Times New Roman"/>
          <w:b/>
          <w:bCs/>
          <w:kern w:val="36"/>
          <w:sz w:val="21"/>
          <w:szCs w:val="21"/>
        </w:rPr>
      </w:pPr>
    </w:p>
    <w:p w14:paraId="533D3808" w14:textId="77777777" w:rsidR="008B66E7" w:rsidRDefault="008B66E7" w:rsidP="008B66E7">
      <w:pPr>
        <w:spacing w:line="247" w:lineRule="auto"/>
        <w:jc w:val="center"/>
        <w:outlineLvl w:val="0"/>
        <w:rPr>
          <w:rFonts w:eastAsia="Times New Roman"/>
          <w:b/>
          <w:bCs/>
          <w:kern w:val="36"/>
          <w:sz w:val="21"/>
          <w:szCs w:val="21"/>
        </w:rPr>
      </w:pPr>
    </w:p>
    <w:p w14:paraId="5A3587E7" w14:textId="77777777" w:rsidR="008B66E7" w:rsidRDefault="008B66E7" w:rsidP="008B66E7">
      <w:pPr>
        <w:spacing w:line="247" w:lineRule="auto"/>
        <w:jc w:val="center"/>
        <w:outlineLvl w:val="0"/>
        <w:rPr>
          <w:rFonts w:eastAsia="Times New Roman"/>
          <w:b/>
          <w:bCs/>
          <w:kern w:val="36"/>
          <w:sz w:val="21"/>
          <w:szCs w:val="21"/>
        </w:rPr>
      </w:pPr>
    </w:p>
    <w:p w14:paraId="1AC986DF" w14:textId="77777777" w:rsidR="008B66E7" w:rsidRDefault="008B66E7" w:rsidP="008B66E7">
      <w:pPr>
        <w:spacing w:line="247" w:lineRule="auto"/>
        <w:jc w:val="center"/>
        <w:outlineLvl w:val="0"/>
        <w:rPr>
          <w:rFonts w:eastAsia="Times New Roman"/>
          <w:b/>
          <w:bCs/>
          <w:kern w:val="36"/>
          <w:sz w:val="21"/>
          <w:szCs w:val="21"/>
        </w:rPr>
      </w:pPr>
    </w:p>
    <w:p w14:paraId="213CBDE4" w14:textId="77777777" w:rsidR="008B66E7" w:rsidRDefault="008B66E7" w:rsidP="008B66E7">
      <w:pPr>
        <w:spacing w:line="247" w:lineRule="auto"/>
        <w:jc w:val="center"/>
        <w:outlineLvl w:val="0"/>
        <w:rPr>
          <w:rFonts w:eastAsia="Times New Roman"/>
          <w:b/>
          <w:bCs/>
          <w:kern w:val="36"/>
          <w:sz w:val="21"/>
          <w:szCs w:val="21"/>
        </w:rPr>
      </w:pPr>
    </w:p>
    <w:p w14:paraId="63ED85C3" w14:textId="77777777" w:rsidR="008B66E7" w:rsidRDefault="008B66E7" w:rsidP="008B66E7">
      <w:pPr>
        <w:spacing w:line="247" w:lineRule="auto"/>
        <w:jc w:val="center"/>
        <w:outlineLvl w:val="0"/>
        <w:rPr>
          <w:rFonts w:eastAsia="Times New Roman"/>
          <w:b/>
          <w:bCs/>
          <w:kern w:val="36"/>
          <w:sz w:val="21"/>
          <w:szCs w:val="21"/>
        </w:rPr>
      </w:pPr>
    </w:p>
    <w:p w14:paraId="08ED7BE7" w14:textId="324D8B80" w:rsidR="008B66E7" w:rsidRPr="00F6333B" w:rsidRDefault="008B66E7" w:rsidP="008B66E7">
      <w:pPr>
        <w:spacing w:line="247" w:lineRule="auto"/>
        <w:jc w:val="center"/>
        <w:outlineLvl w:val="0"/>
        <w:rPr>
          <w:rFonts w:eastAsia="Times New Roman"/>
          <w:b/>
          <w:bCs/>
          <w:kern w:val="36"/>
          <w:sz w:val="21"/>
          <w:szCs w:val="21"/>
        </w:rPr>
      </w:pPr>
      <w:r w:rsidRPr="00F6333B">
        <w:rPr>
          <w:rFonts w:eastAsia="Times New Roman"/>
          <w:b/>
          <w:bCs/>
          <w:kern w:val="36"/>
          <w:sz w:val="21"/>
          <w:szCs w:val="21"/>
        </w:rPr>
        <w:t xml:space="preserve">Acts 1 </w:t>
      </w:r>
      <w:r>
        <w:rPr>
          <w:rFonts w:eastAsia="Times New Roman"/>
          <w:b/>
          <w:bCs/>
          <w:kern w:val="36"/>
          <w:sz w:val="21"/>
          <w:szCs w:val="21"/>
        </w:rPr>
        <w:t>Teaching Points and Bible Study Questions</w:t>
      </w:r>
    </w:p>
    <w:p w14:paraId="19B70F28" w14:textId="77777777" w:rsidR="008B66E7" w:rsidRDefault="008B66E7" w:rsidP="008B66E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the Holy Spirit</w:t>
      </w:r>
    </w:p>
    <w:p w14:paraId="5B930FA3" w14:textId="77777777" w:rsidR="008B66E7" w:rsidRDefault="008B66E7" w:rsidP="008B66E7">
      <w:pPr>
        <w:spacing w:line="247" w:lineRule="auto"/>
        <w:rPr>
          <w:rFonts w:eastAsia="Times New Roman"/>
          <w:b/>
          <w:bCs/>
          <w:kern w:val="0"/>
          <w:sz w:val="21"/>
          <w:szCs w:val="21"/>
        </w:rPr>
      </w:pPr>
    </w:p>
    <w:p w14:paraId="0F75654F" w14:textId="77777777" w:rsidR="008B66E7" w:rsidRPr="008B66E7" w:rsidRDefault="008B66E7" w:rsidP="008B66E7">
      <w:pPr>
        <w:spacing w:line="247" w:lineRule="auto"/>
        <w:jc w:val="center"/>
        <w:outlineLvl w:val="0"/>
        <w:rPr>
          <w:rFonts w:asciiTheme="minorHAnsi" w:eastAsia="Times New Roman" w:hAnsiTheme="minorHAnsi"/>
          <w:b/>
          <w:bCs/>
          <w:kern w:val="36"/>
          <w:sz w:val="32"/>
          <w:szCs w:val="32"/>
        </w:rPr>
      </w:pPr>
      <w:bookmarkStart w:id="0" w:name="_Hlk218021037"/>
      <w:r w:rsidRPr="008B66E7">
        <w:rPr>
          <w:rFonts w:asciiTheme="minorHAnsi" w:eastAsia="Times New Roman" w:hAnsiTheme="minorHAnsi"/>
          <w:b/>
          <w:bCs/>
          <w:kern w:val="36"/>
          <w:sz w:val="32"/>
          <w:szCs w:val="32"/>
        </w:rPr>
        <w:lastRenderedPageBreak/>
        <w:t>Acts 1 Teaching Points and Bible Study Questions</w:t>
      </w:r>
    </w:p>
    <w:p w14:paraId="25BC4238" w14:textId="55179819"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Promise of the Holy Spirit</w:t>
      </w:r>
    </w:p>
    <w:p w14:paraId="424532D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In Acts 1, Jesus instructs His disciples to wait for the gift promised by the Father, the Holy Spirit. This promise is a reminder that God equips us with what we need to fulfill His purposes. As Acts 1:8 states, "But you will receive power when the Holy Spirit comes upon you, and you will be My witnesses." This power is not just for the early church but for all believers, enabling us to live out our faith boldly and effectively.</w:t>
      </w:r>
    </w:p>
    <w:p w14:paraId="73BD1DE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actively prepare to receive guidance from the Holy Spirit in your daily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by relying on the Holy Spirit's promise in challenging situations?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 you think the promise of the Holy Spirit is essential for personal spiritual growth? </w:t>
      </w:r>
    </w:p>
    <w:p w14:paraId="3931FE8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Importance of Obedience</w:t>
      </w:r>
    </w:p>
    <w:p w14:paraId="4DFECE4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disciples' obedience to Jesus' command to stay in Jerusalem is a powerful lesson. They didn't rush ahead with their own plans but waited as instructed. This teaches us the value of patience and trust in God's timing. Obedience to God's Word is foundational, as it aligns us with His will and opens the door for His blessings.</w:t>
      </w:r>
    </w:p>
    <w:p w14:paraId="433C1A9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apply the disciples' obedience in waiting for the Holy Spirit to your daily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obedience was crucial for the disciples' mission after Jesus' ascension?</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the apostles' obedience that might help you in challenging situations? </w:t>
      </w:r>
    </w:p>
    <w:p w14:paraId="0AFB6E99"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12A86A92"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2F306912" w14:textId="77777777" w:rsidR="00A744B0" w:rsidRDefault="00A744B0" w:rsidP="008B66E7">
      <w:pPr>
        <w:spacing w:line="247" w:lineRule="auto"/>
        <w:rPr>
          <w:rFonts w:asciiTheme="minorHAnsi" w:eastAsia="Times New Roman" w:hAnsiTheme="minorHAnsi"/>
          <w:b/>
          <w:bCs/>
          <w:kern w:val="0"/>
          <w:sz w:val="21"/>
          <w:szCs w:val="21"/>
        </w:rPr>
      </w:pPr>
    </w:p>
    <w:p w14:paraId="73D5C1F0" w14:textId="620D317D"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Ascension of Jesus</w:t>
      </w:r>
    </w:p>
    <w:p w14:paraId="6A7E0A4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Acts 1:9 describes Jesus being taken up into heaven, a pivotal moment that confirms His divine authority and the completion of His earthly mission. The ascension assures us that Jesus is now seated at the right hand of the Father, interceding for us. It also reminds us that our ultimate hope is not in this world but in the eternal kingdom of God.</w:t>
      </w:r>
    </w:p>
    <w:p w14:paraId="005D037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the Ascension of Jesus inspire you to live with purpose and hope daily?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learn from the disciples' response to Jesus' Ascension?</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the promise of the Holy Spirit matter in your personal faith journey today? </w:t>
      </w:r>
    </w:p>
    <w:p w14:paraId="0B5A8C2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Role of Witnesses</w:t>
      </w:r>
    </w:p>
    <w:p w14:paraId="2BBF762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Jesus commissions His followers to be His witnesses "in Jerusalem, and in all Judea and Samaria, and to the ends of the earth" (Acts 1:8). This call to witness is not just for the apostles but for every believer. Sharing the gospel is a privilege and responsibility, and we are empowered by the Holy Spirit to carry out this mission.</w:t>
      </w:r>
    </w:p>
    <w:p w14:paraId="6B25ABE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actively serve as a witness in your community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being a witness is crucial for spreading faith?</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the apostles' example to enhance your role as a witness? </w:t>
      </w:r>
    </w:p>
    <w:p w14:paraId="5C22952C"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6188D386"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6300EE8D" w14:textId="77777777" w:rsidR="00A744B0" w:rsidRDefault="00A744B0" w:rsidP="008B66E7">
      <w:pPr>
        <w:spacing w:line="247" w:lineRule="auto"/>
        <w:rPr>
          <w:rFonts w:asciiTheme="minorHAnsi" w:eastAsia="Times New Roman" w:hAnsiTheme="minorHAnsi"/>
          <w:b/>
          <w:bCs/>
          <w:kern w:val="0"/>
          <w:sz w:val="21"/>
          <w:szCs w:val="21"/>
        </w:rPr>
      </w:pPr>
    </w:p>
    <w:p w14:paraId="1F408869" w14:textId="5927B2BD"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Unity of Believers</w:t>
      </w:r>
    </w:p>
    <w:p w14:paraId="09BDEAF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After Jesus' ascension, the disciples returned to Jerusalem and "joined together constantly in prayer" (Acts 1:14). This unity in prayer highlights the strength found in community and collective faith. As believers, we are called to support one another, pray together, and work in harmony to advance God's kingdom.</w:t>
      </w:r>
    </w:p>
    <w:p w14:paraId="29FEFAB9" w14:textId="77777777" w:rsidR="00A744B0" w:rsidRDefault="008B66E7" w:rsidP="008B66E7">
      <w:pPr>
        <w:spacing w:line="247" w:lineRule="auto"/>
        <w:rPr>
          <w:rFonts w:asciiTheme="minorHAnsi" w:eastAsiaTheme="minorHAnsi" w:hAnsiTheme="minorHAnsi" w:cstheme="minorBidi"/>
          <w14:ligatures w14:val="standardContextual"/>
        </w:rPr>
      </w:pPr>
      <w:r w:rsidRPr="008B66E7">
        <w:rPr>
          <w:rFonts w:asciiTheme="minorHAnsi" w:eastAsia="Times New Roman" w:hAnsiTheme="minorHAnsi"/>
          <w:kern w:val="0"/>
          <w:sz w:val="21"/>
          <w:szCs w:val="21"/>
        </w:rPr>
        <w:t>1. How can we foster unity among believers in our own communities today, as seen in Acts 1?</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unity was crucial for the early church's mission in Acts 1?</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practical steps can you take to promote unity in your church or small group?</w:t>
      </w:r>
    </w:p>
    <w:p w14:paraId="41AAF381" w14:textId="5AF5FD30"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Importance of Scripture</w:t>
      </w:r>
    </w:p>
    <w:p w14:paraId="564C7E0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Peter's use of Scripture to explain the need to replace Judas (Acts 1:16-20) underscores the importance of grounding our decisions in God's Word. Scripture provides guidance, wisdom, and clarity for our lives. It is a lamp to our feet and a light to our path, helping us navigate the complexities of life with divine insight.</w:t>
      </w:r>
    </w:p>
    <w:p w14:paraId="4F8B5DB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apply the teachings of Scripture in Acts 1 to your daily decision-making?</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understanding Scripture was crucial for the apostles in Acts 1?</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prioritize Scripture in your personal spiritual growth, as seen in Acts 1? </w:t>
      </w:r>
    </w:p>
    <w:p w14:paraId="38FB5638"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0C2AA766"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420E2076" w14:textId="77777777" w:rsidR="00A744B0" w:rsidRDefault="00A744B0" w:rsidP="008B66E7">
      <w:pPr>
        <w:spacing w:line="247" w:lineRule="auto"/>
        <w:rPr>
          <w:rFonts w:asciiTheme="minorHAnsi" w:eastAsia="Times New Roman" w:hAnsiTheme="minorHAnsi"/>
          <w:b/>
          <w:bCs/>
          <w:kern w:val="0"/>
          <w:sz w:val="21"/>
          <w:szCs w:val="21"/>
        </w:rPr>
      </w:pPr>
    </w:p>
    <w:p w14:paraId="3096C511" w14:textId="5B64B8B0"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Selection of Leaders</w:t>
      </w:r>
    </w:p>
    <w:p w14:paraId="2312EEA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process of choosing Matthias to replace Judas (Acts 1:23-26) teaches us about seeking God's guidance in leadership decisions. The disciples prayed and cast lots, trusting God to reveal His choice. This reminds us to seek divine direction in all our decisions, especially when it comes to leadership and service in the church.</w:t>
      </w:r>
    </w:p>
    <w:p w14:paraId="2859349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apply the criteria used for selecting leaders in Acts 1 to modern leadership choices?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by involving prayer in the process of selecting leaders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 you think it’s important to seek divine guidance when choosing leaders in your community? </w:t>
      </w:r>
    </w:p>
    <w:p w14:paraId="01441F4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Power of Prayer</w:t>
      </w:r>
    </w:p>
    <w:p w14:paraId="2D7017F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early church's commitment to prayer is evident throughout Acts 1. They prayed constantly, demonstrating their dependence on God. Prayer is a powerful tool that connects us with the Creator, aligns our hearts with His will, and unleashes His power in our lives. It is essential for personal growth and effective ministry.</w:t>
      </w:r>
    </w:p>
    <w:p w14:paraId="40545BA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incorporate prayer into your daily routine to seek guidance like the apostles did?</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2. Why do you think the </w:t>
      </w:r>
      <w:proofErr w:type="gramStart"/>
      <w:r w:rsidRPr="008B66E7">
        <w:rPr>
          <w:rFonts w:asciiTheme="minorHAnsi" w:eastAsia="Times New Roman" w:hAnsiTheme="minorHAnsi"/>
          <w:kern w:val="0"/>
          <w:sz w:val="21"/>
          <w:szCs w:val="21"/>
        </w:rPr>
        <w:t>apostles</w:t>
      </w:r>
      <w:proofErr w:type="gramEnd"/>
      <w:r w:rsidRPr="008B66E7">
        <w:rPr>
          <w:rFonts w:asciiTheme="minorHAnsi" w:eastAsia="Times New Roman" w:hAnsiTheme="minorHAnsi"/>
          <w:kern w:val="0"/>
          <w:sz w:val="21"/>
          <w:szCs w:val="21"/>
        </w:rPr>
        <w:t xml:space="preserve"> prioritized prayer while waiting for the Holy Spirit's power?</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the apostles' commitment to prayer in times of uncertainty? </w:t>
      </w:r>
    </w:p>
    <w:p w14:paraId="2A627FB1"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0E7CC77D"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19EA92F5" w14:textId="77777777" w:rsidR="00A744B0" w:rsidRDefault="00A744B0" w:rsidP="008B66E7">
      <w:pPr>
        <w:spacing w:line="247" w:lineRule="auto"/>
        <w:rPr>
          <w:rFonts w:asciiTheme="minorHAnsi" w:eastAsia="Times New Roman" w:hAnsiTheme="minorHAnsi"/>
          <w:b/>
          <w:bCs/>
          <w:kern w:val="0"/>
          <w:sz w:val="21"/>
          <w:szCs w:val="21"/>
        </w:rPr>
      </w:pPr>
    </w:p>
    <w:p w14:paraId="7F4C59AF" w14:textId="63FDC7E5"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Assurance of Jesus' Return</w:t>
      </w:r>
    </w:p>
    <w:p w14:paraId="2F19927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angels' message in Acts 1:11 assures us that "This same Jesus, who has been taken from you into heaven, will come back in the same way you have seen Him go into heaven." This promise of Jesus' return gives us hope and motivation to live faithfully, knowing that our Savior will one day return to establish His eternal kingdom.</w:t>
      </w:r>
    </w:p>
    <w:p w14:paraId="031413A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the assurance of Jesus' return influence your daily decisions and priorities?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accomplish in your life before Jesus returns?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the promise of Jesus' return provide comfort during challenging times? </w:t>
      </w:r>
    </w:p>
    <w:p w14:paraId="3441D6C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Call to Action</w:t>
      </w:r>
    </w:p>
    <w:p w14:paraId="5CD8D76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Acts 1 concludes with the disciples preparing for the coming of the Holy Spirit and the mission ahead. This call to action is a reminder that our faith is not passive. We are called to be active participants in God's plan, using our gifts and resources to spread the gospel and serve others. Let us be diligent and ready, knowing that our labor in the Lord is not in vain.</w:t>
      </w:r>
    </w:p>
    <w:p w14:paraId="05CD404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actively participate in your community to fulfill the mission given in Acts 1:8?</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steps can you take to prepare yourself for the call to action in your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Why do you think waiting for guidance, like the disciples did, is important before taking action?</w:t>
      </w:r>
      <w:r w:rsidRPr="008B66E7">
        <w:rPr>
          <w:rFonts w:asciiTheme="minorHAnsi" w:eastAsiaTheme="minorHAnsi" w:hAnsiTheme="minorHAnsi" w:cstheme="minorBidi"/>
          <w14:ligatures w14:val="standardContextual"/>
        </w:rPr>
        <w:br w:type="page"/>
      </w:r>
    </w:p>
    <w:p w14:paraId="2E268DF3" w14:textId="77777777" w:rsidR="008B66E7" w:rsidRPr="008B66E7" w:rsidRDefault="008B66E7" w:rsidP="008B66E7">
      <w:pPr>
        <w:spacing w:line="247" w:lineRule="auto"/>
        <w:jc w:val="center"/>
        <w:outlineLvl w:val="0"/>
        <w:rPr>
          <w:rFonts w:asciiTheme="minorHAnsi" w:eastAsia="Times New Roman" w:hAnsiTheme="minorHAnsi"/>
          <w:b/>
          <w:bCs/>
          <w:kern w:val="36"/>
          <w:sz w:val="32"/>
          <w:szCs w:val="32"/>
        </w:rPr>
      </w:pPr>
      <w:r w:rsidRPr="008B66E7">
        <w:rPr>
          <w:rFonts w:asciiTheme="minorHAnsi" w:eastAsia="Times New Roman" w:hAnsiTheme="minorHAnsi"/>
          <w:b/>
          <w:bCs/>
          <w:kern w:val="36"/>
          <w:sz w:val="32"/>
          <w:szCs w:val="32"/>
        </w:rPr>
        <w:t>Acts 2 Teaching Points and Bible Study Questions</w:t>
      </w:r>
    </w:p>
    <w:p w14:paraId="18206DAF" w14:textId="571470A8"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Power of the Holy Spirit</w:t>
      </w:r>
    </w:p>
    <w:p w14:paraId="2F1C943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In Acts 2, we witness the incredible moment when the Holy Spirit descends upon the apostles, empowering them to speak in different tongues. This event reminds us of the transformative power of the Holy Spirit in our lives. As believers, we are not left to navigate this world alone. Jesus promised, "But you will receive power when the Holy Spirit comes upon you" (Acts 1:8). Embrace this divine power to live boldly and share the Good News.</w:t>
      </w:r>
    </w:p>
    <w:p w14:paraId="766EB9F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recognize and respond to the Holy Spirit's guidance in your daily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practical steps can you take to invite the Holy Spirit's power into your community?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 you think the Holy Spirit's presence is essential for personal and communal transformation? </w:t>
      </w:r>
    </w:p>
    <w:p w14:paraId="10E0936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Unity in Diversity</w:t>
      </w:r>
    </w:p>
    <w:p w14:paraId="1284385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day of Pentecost brought together people from various nations, yet they all heard the apostles speaking in their own languages. This unity in diversity is a beautiful picture of the body of Christ. We are called to be one, despite our differences, as Paul later writes, "There is neither Jew nor Greek, slave nor free, male nor female, for you are all one in Christ Jesus" (Galatians 3:28). Celebrate the diversity within the church as a testament to God's inclusive love.</w:t>
      </w:r>
    </w:p>
    <w:p w14:paraId="7571BAC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your community embrace diverse backgrounds to strengthen unity like in Acts 2?</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practical steps can you take to promote unity amidst diversity in your daily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 you think unity in diversity was crucial for the early church's growth in Acts 2? </w:t>
      </w:r>
    </w:p>
    <w:p w14:paraId="25A0B807"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75B9FC4B"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4E3B1074" w14:textId="77777777" w:rsidR="00A744B0" w:rsidRDefault="00A744B0" w:rsidP="008B66E7">
      <w:pPr>
        <w:spacing w:line="247" w:lineRule="auto"/>
        <w:rPr>
          <w:rFonts w:asciiTheme="minorHAnsi" w:eastAsia="Times New Roman" w:hAnsiTheme="minorHAnsi"/>
          <w:b/>
          <w:bCs/>
          <w:kern w:val="0"/>
          <w:sz w:val="21"/>
          <w:szCs w:val="21"/>
        </w:rPr>
      </w:pPr>
    </w:p>
    <w:p w14:paraId="2717D424" w14:textId="7B10CAA5"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Fulfillment of Prophecy</w:t>
      </w:r>
    </w:p>
    <w:p w14:paraId="58322D3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Peter's sermon in Acts 2 highlights the fulfillment of Old Testament prophecies, particularly from the prophet Joel. He declares, "In the last days, God says, I will pour out My Spirit on all people" (Acts 2:17). This fulfillment assures us that God's promises are true and reliable. We can trust in His Word and look forward to the promises yet to come.</w:t>
      </w:r>
    </w:p>
    <w:p w14:paraId="17FC688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recognizing fulfilled prophecy in Acts 2 strengthen your faith in God's promises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learn from Peter's explanation of prophecy fulfillment in your own spiritual journey?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understanding prophecy fulfillment in Acts 2 matter for your daily life and decision-making? </w:t>
      </w:r>
    </w:p>
    <w:p w14:paraId="4943A21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Centrality of Christ</w:t>
      </w:r>
    </w:p>
    <w:p w14:paraId="42AE476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Peter's message is clear: Jesus is the Messiah, crucified and risen. He proclaims, "God has raised this Jesus to life, to which we are all witnesses" (Acts 2:32). The resurrection is the cornerstone of our faith, offering hope and salvation. Keep Christ at the center of your life, knowing that He is the way, the truth, and the life.</w:t>
      </w:r>
    </w:p>
    <w:p w14:paraId="32F5848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prioritize Christ in your daily decisions and interactions with others?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Peter emphasized Jesus' resurrection in his sermon at Pentecost?</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ensure Christ remains central in your community or church activities? </w:t>
      </w:r>
    </w:p>
    <w:p w14:paraId="6BBA4FD9"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4F523E9E"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27B76C90" w14:textId="77777777" w:rsidR="00A744B0" w:rsidRDefault="00A744B0" w:rsidP="008B66E7">
      <w:pPr>
        <w:spacing w:line="247" w:lineRule="auto"/>
        <w:rPr>
          <w:rFonts w:asciiTheme="minorHAnsi" w:eastAsia="Times New Roman" w:hAnsiTheme="minorHAnsi"/>
          <w:b/>
          <w:bCs/>
          <w:kern w:val="0"/>
          <w:sz w:val="21"/>
          <w:szCs w:val="21"/>
        </w:rPr>
      </w:pPr>
    </w:p>
    <w:p w14:paraId="0FEAB1B3" w14:textId="21392118"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Call to Repentance</w:t>
      </w:r>
    </w:p>
    <w:p w14:paraId="39AFD46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Peter's sermon concludes with a call to repentance, urging the crowd to "Repent and be baptized, every one of you, in the name of Jesus Christ for the forgiveness of your sins" (Acts 2:38). Repentance is a vital step in our spiritual journey, turning away from sin and towards God. It's a daily practice that keeps our hearts aligned with His will.</w:t>
      </w:r>
    </w:p>
    <w:p w14:paraId="733744AE" w14:textId="77777777" w:rsidR="00A744B0" w:rsidRDefault="008B66E7" w:rsidP="008B66E7">
      <w:pPr>
        <w:spacing w:line="247" w:lineRule="auto"/>
        <w:rPr>
          <w:rFonts w:asciiTheme="minorHAnsi" w:eastAsiaTheme="minorHAnsi" w:hAnsiTheme="minorHAnsi" w:cstheme="minorBidi"/>
          <w14:ligatures w14:val="standardContextual"/>
        </w:rPr>
      </w:pPr>
      <w:r w:rsidRPr="008B66E7">
        <w:rPr>
          <w:rFonts w:asciiTheme="minorHAnsi" w:eastAsia="Times New Roman" w:hAnsiTheme="minorHAnsi"/>
          <w:kern w:val="0"/>
          <w:sz w:val="21"/>
          <w:szCs w:val="21"/>
        </w:rPr>
        <w:t>1. How can you incorporate daily repentance into your spiritual routine for personal growth?</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repentance is essential for community transformation and unity?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steps can you take to encourage others to embrace repentance in their lives?</w:t>
      </w:r>
    </w:p>
    <w:p w14:paraId="6D93D0D8" w14:textId="0EDA9949"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Gift of the Holy Spirit</w:t>
      </w:r>
    </w:p>
    <w:p w14:paraId="5ABFE78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Upon repentance and baptism, Peter promises the gift of the Holy Spirit, saying, "And you will receive the gift of the Holy Spirit" (Acts 2:38). This gift is not just for the apostles but for all believers. The Holy Spirit guides, comforts, and empowers us to live out our faith. Seek His presence daily for strength and wisdom.</w:t>
      </w:r>
    </w:p>
    <w:p w14:paraId="0F22FA7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recognize and respond to the Holy Spirit's guidance in your daily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by embracing the Holy Spirit's presence in your community?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receiving the Holy Spirit empower believers to share their faith more effectively? </w:t>
      </w:r>
    </w:p>
    <w:p w14:paraId="456E172F"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5648813A"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28E88FFC" w14:textId="77777777" w:rsidR="00A744B0" w:rsidRDefault="00A744B0" w:rsidP="008B66E7">
      <w:pPr>
        <w:spacing w:line="247" w:lineRule="auto"/>
        <w:rPr>
          <w:rFonts w:asciiTheme="minorHAnsi" w:eastAsia="Times New Roman" w:hAnsiTheme="minorHAnsi"/>
          <w:b/>
          <w:bCs/>
          <w:kern w:val="0"/>
          <w:sz w:val="21"/>
          <w:szCs w:val="21"/>
        </w:rPr>
      </w:pPr>
    </w:p>
    <w:p w14:paraId="4BEEA24F" w14:textId="369262E4"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Birth of the Church</w:t>
      </w:r>
    </w:p>
    <w:p w14:paraId="1CD581B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Acts 2 marks the birth of the early church, as about three thousand people were added to their number that day. This growth was fueled by the apostles' teaching, fellowship, breaking of bread, and prayer. The church is not just a building but a community of believers committed to living out the teachings of Christ. Engage actively in your local church to grow in faith and fellowship.</w:t>
      </w:r>
    </w:p>
    <w:p w14:paraId="45DD711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actively contribute to the growth of your church community today, like the early believers did?</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the Holy Spirit's arrival was crucial for the birth of the Church?</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the early Church's devotion to fellowship and apply in your life? </w:t>
      </w:r>
    </w:p>
    <w:p w14:paraId="5B47662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Importance of Fellowship</w:t>
      </w:r>
    </w:p>
    <w:p w14:paraId="5D25C85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early believers devoted themselves to fellowship, sharing meals and supporting one another. Acts 2:42 states, "They devoted themselves to the apostles' teaching and to the fellowship, to the breaking of bread and to prayer". Fellowship strengthens our faith and provides a support system in times of need. Make time for meaningful connections with fellow believers.</w:t>
      </w:r>
    </w:p>
    <w:p w14:paraId="0D84A9D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actively contribute to fostering fellowship within your community or church group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fellowship was crucial for the early church's growth and unity in Acts 2?</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practical steps can you take to prioritize fellowship in your daily life? </w:t>
      </w:r>
    </w:p>
    <w:p w14:paraId="7C494D90"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3DD2A0ED"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13FC12C5" w14:textId="77777777" w:rsidR="00A744B0" w:rsidRDefault="00A744B0" w:rsidP="008B66E7">
      <w:pPr>
        <w:spacing w:line="247" w:lineRule="auto"/>
        <w:rPr>
          <w:rFonts w:asciiTheme="minorHAnsi" w:eastAsia="Times New Roman" w:hAnsiTheme="minorHAnsi"/>
          <w:b/>
          <w:bCs/>
          <w:kern w:val="0"/>
          <w:sz w:val="21"/>
          <w:szCs w:val="21"/>
        </w:rPr>
      </w:pPr>
    </w:p>
    <w:p w14:paraId="3573B7CE" w14:textId="54747D69"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Generosity and Sharing</w:t>
      </w:r>
    </w:p>
    <w:p w14:paraId="335F1D7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early church exemplified generosity, as they "sold property and possessions to give to anyone who had need" (Acts 2:45). This spirit of sharing reflects the love of Christ and meets the needs of the community. Practice generosity in your own life, whether through time, resources, or talents, to bless others and glorify God.</w:t>
      </w:r>
    </w:p>
    <w:p w14:paraId="62FB6BC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practice generosity in your community like the early believers in Acts 2:44-45?</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sharing resources strengthens relationships within a faith community?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encourage a culture of sharing in your church or group? </w:t>
      </w:r>
    </w:p>
    <w:p w14:paraId="6263691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Joy of Salvation</w:t>
      </w:r>
    </w:p>
    <w:p w14:paraId="1AC2A9F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chapter concludes with a picture of joy and praise, as the believers "ate together with glad and sincere hearts, praising God and enjoying the favor of all the people" (Acts 2:46-47). Salvation brings joy that transcends circumstances. Let this joy be evident in your life, drawing others to the hope and love found in Jesus Christ.</w:t>
      </w:r>
    </w:p>
    <w:p w14:paraId="38FF14B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share the joy of salvation with others in your daily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the early believers' joy was contagious, and how can we emulate that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practical steps can you take to maintain the joy of salvation during challenging times?</w:t>
      </w:r>
      <w:r w:rsidRPr="008B66E7">
        <w:rPr>
          <w:rFonts w:asciiTheme="minorHAnsi" w:eastAsiaTheme="minorHAnsi" w:hAnsiTheme="minorHAnsi" w:cstheme="minorBidi"/>
          <w14:ligatures w14:val="standardContextual"/>
        </w:rPr>
        <w:br w:type="page"/>
      </w:r>
    </w:p>
    <w:p w14:paraId="2CCA7BDC" w14:textId="77777777" w:rsidR="008B66E7" w:rsidRPr="008B66E7" w:rsidRDefault="008B66E7" w:rsidP="008B66E7">
      <w:pPr>
        <w:spacing w:line="247" w:lineRule="auto"/>
        <w:jc w:val="center"/>
        <w:outlineLvl w:val="0"/>
        <w:rPr>
          <w:rFonts w:asciiTheme="minorHAnsi" w:eastAsia="Times New Roman" w:hAnsiTheme="minorHAnsi"/>
          <w:b/>
          <w:bCs/>
          <w:kern w:val="36"/>
          <w:sz w:val="32"/>
          <w:szCs w:val="32"/>
        </w:rPr>
      </w:pPr>
      <w:r w:rsidRPr="008B66E7">
        <w:rPr>
          <w:rFonts w:asciiTheme="minorHAnsi" w:eastAsia="Times New Roman" w:hAnsiTheme="minorHAnsi"/>
          <w:b/>
          <w:bCs/>
          <w:kern w:val="36"/>
          <w:sz w:val="32"/>
          <w:szCs w:val="32"/>
        </w:rPr>
        <w:t>Acts 3 Teaching Points and Bible Study Questions</w:t>
      </w:r>
    </w:p>
    <w:p w14:paraId="6EFE766B" w14:textId="4868B914"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Power of Prayer and Fellowship</w:t>
      </w:r>
    </w:p>
    <w:p w14:paraId="3311DC5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In Acts 3, we see Peter and John heading to the temple for prayer, highlighting the importance of communal worship and prayer. "One day Peter and John were going up to the temple at the hour of prayer, the ninth hour" (Acts 3:1). This reminds us that gathering together in prayer strengthens our faith and unites us in purpose. Make time for fellowship and prayer in your daily routine to stay connected with God and fellow believers.</w:t>
      </w:r>
    </w:p>
    <w:p w14:paraId="4F3F881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prayer and fellowship strengthen your response to challenges in daily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through communal prayer and fellowship in your community?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 you think fellowship is essential for spiritual growth and support? </w:t>
      </w:r>
    </w:p>
    <w:p w14:paraId="5353DB6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Be Ready to Share What You Have</w:t>
      </w:r>
    </w:p>
    <w:p w14:paraId="5315C9F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When Peter and John encounter a lame man asking for alms, Peter responds, "Silver or gold I do not have, but what I have I give you" (Acts 3:6). This teaches us to be prepared to share our spiritual gifts and the message of Christ, even when material resources are limited. Always be ready to offer what truly matters—hope and salvation through Jesus.</w:t>
      </w:r>
    </w:p>
    <w:p w14:paraId="05F24C7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be more prepared to share your resources with those in need daily?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by sharing your time and talents with others?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sharing what you have impact your community positively? </w:t>
      </w:r>
    </w:p>
    <w:p w14:paraId="79B4CC0D"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61A513AD"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71BC99AA" w14:textId="77777777" w:rsidR="00A744B0" w:rsidRDefault="00A744B0" w:rsidP="008B66E7">
      <w:pPr>
        <w:spacing w:line="247" w:lineRule="auto"/>
        <w:rPr>
          <w:rFonts w:asciiTheme="minorHAnsi" w:eastAsia="Times New Roman" w:hAnsiTheme="minorHAnsi"/>
          <w:b/>
          <w:bCs/>
          <w:kern w:val="0"/>
          <w:sz w:val="21"/>
          <w:szCs w:val="21"/>
        </w:rPr>
      </w:pPr>
    </w:p>
    <w:p w14:paraId="3B6B75F9" w14:textId="14F0B781"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Faith in Jesus Brings Healing</w:t>
      </w:r>
    </w:p>
    <w:p w14:paraId="2499B30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Peter declares, "In the name of Jesus Christ of Nazareth, get up and walk!" (Acts 3:6). The man is healed through faith in Jesus' name, demonstrating the transformative power of faith. Trust in Jesus can bring healing and restoration to our lives, both physically and spiritually. Let this be a reminder to place your faith in Him for all your needs.</w:t>
      </w:r>
    </w:p>
    <w:p w14:paraId="377566F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demonstrate faith in Jesus to bring healing in your personal challenges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faith in Jesus is essential for experiencing true healing in your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steps can you take to strengthen your faith in Jesus for healing in your community? </w:t>
      </w:r>
    </w:p>
    <w:p w14:paraId="2DFBC24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Miracles Open Doors for the Gospel</w:t>
      </w:r>
    </w:p>
    <w:p w14:paraId="2E5938F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healing of the lame man astonishes the crowd, providing Peter with an opportunity to preach. "When Peter saw this, he addressed the people" (Acts 3:12). Miracles and acts of kindness can open doors for sharing the Gospel. Be attentive to how God might use your actions to create opportunities for evangelism.</w:t>
      </w:r>
    </w:p>
    <w:p w14:paraId="2FEB62C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witnessing miracles in your life open doors to share the Gospel with others?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miracles can make people more receptive to hearing about Jesus?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recognize and share everyday miracles as opportunities for evangelism? </w:t>
      </w:r>
    </w:p>
    <w:p w14:paraId="5EAF2A99"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49B11D8E"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4B999570" w14:textId="77777777" w:rsidR="00A744B0" w:rsidRDefault="00A744B0" w:rsidP="008B66E7">
      <w:pPr>
        <w:spacing w:line="247" w:lineRule="auto"/>
        <w:rPr>
          <w:rFonts w:asciiTheme="minorHAnsi" w:eastAsia="Times New Roman" w:hAnsiTheme="minorHAnsi"/>
          <w:b/>
          <w:bCs/>
          <w:kern w:val="0"/>
          <w:sz w:val="21"/>
          <w:szCs w:val="21"/>
        </w:rPr>
      </w:pPr>
    </w:p>
    <w:p w14:paraId="743845B9" w14:textId="2AC7BC8F"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Give Glory to God, Not Yourself</w:t>
      </w:r>
    </w:p>
    <w:p w14:paraId="2DD7D29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Peter quickly redirects the crowd's amazement away from himself and towards God, saying, "Why do you stare at us as if by our own power or godliness we had made this man walk?" (Acts 3:12). Always give credit to God for the good things in your life, acknowledging His power and grace at work.</w:t>
      </w:r>
    </w:p>
    <w:p w14:paraId="2A041466" w14:textId="5BAFD301"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ensure your achievements point others to God's glory rather than your own?</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it's important to acknowledge God's role in your successes?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practical steps can you take to redirect praise to God in your daily life?</w:t>
      </w:r>
      <w:r w:rsidR="00A744B0">
        <w:rPr>
          <w:rFonts w:asciiTheme="minorHAnsi" w:eastAsiaTheme="minorHAnsi" w:hAnsiTheme="minorHAnsi" w:cstheme="minorBidi"/>
          <w14:ligatures w14:val="standardContextual"/>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Fulfillment of Prophecy</w:t>
      </w:r>
    </w:p>
    <w:p w14:paraId="798F5DC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Peter explains that the healing is a fulfillment of what God foretold through the prophets. "But this is how God fulfilled what He foretold through all the prophets" (Acts 3:18). This underscores the consistency and reliability of Scripture. Study the Bible to see how God's promises are fulfilled, strengthening your faith in His Word.</w:t>
      </w:r>
    </w:p>
    <w:p w14:paraId="0C0C80A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recognizing fulfilled prophecy in Acts 3 strengthen your faith in God's promises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understanding prophecy fulfillment is important for your spiritual growth and daily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share the significance of prophecy fulfillment with others in your community? </w:t>
      </w:r>
    </w:p>
    <w:p w14:paraId="1927DEF5"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247D964A"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465DFD34" w14:textId="77777777" w:rsidR="00A744B0" w:rsidRDefault="00A744B0" w:rsidP="008B66E7">
      <w:pPr>
        <w:spacing w:line="247" w:lineRule="auto"/>
        <w:rPr>
          <w:rFonts w:asciiTheme="minorHAnsi" w:eastAsia="Times New Roman" w:hAnsiTheme="minorHAnsi"/>
          <w:b/>
          <w:bCs/>
          <w:kern w:val="0"/>
          <w:sz w:val="21"/>
          <w:szCs w:val="21"/>
        </w:rPr>
      </w:pPr>
    </w:p>
    <w:p w14:paraId="56AFF103" w14:textId="00FB5E51"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Repentance Leads to Refreshing</w:t>
      </w:r>
    </w:p>
    <w:p w14:paraId="36BDED5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Peter calls the people to repentance, promising that "times of refreshing may come from the presence of the Lord" (Acts 3:19). Repentance is not just about turning away from sin but also about turning towards God, leading to spiritual renewal and peace. Make repentance a regular part of your spiritual practice.</w:t>
      </w:r>
    </w:p>
    <w:p w14:paraId="2F46CFA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repentance lead to personal renewal and refreshing in your daily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experience after genuine repentance and turning towards God?</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repentance play a crucial role in spiritual and emotional refreshment? </w:t>
      </w:r>
    </w:p>
    <w:p w14:paraId="4A98806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Jesus is the Promised Messiah</w:t>
      </w:r>
    </w:p>
    <w:p w14:paraId="578391C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Peter affirms Jesus as the Messiah, saying, "He must remain in heaven until the time comes for God to restore everything" (Acts 3:21). Recognize Jesus as the fulfillment of God's promises and the central figure of our faith. This understanding is crucial for a strong and unwavering belief.</w:t>
      </w:r>
    </w:p>
    <w:p w14:paraId="6D7BE09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recognizing Jesus as the Promised Messiah influence your daily decisions and actions?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acknowledging Jesus as Messiah is crucial for personal spiritual growth?</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share the message of Jesus as the Promised Messiah in your community? </w:t>
      </w:r>
    </w:p>
    <w:p w14:paraId="65C95C45"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1EC95F0A"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42F322E1" w14:textId="77777777" w:rsidR="00A744B0" w:rsidRDefault="00A744B0" w:rsidP="008B66E7">
      <w:pPr>
        <w:spacing w:line="247" w:lineRule="auto"/>
        <w:rPr>
          <w:rFonts w:asciiTheme="minorHAnsi" w:eastAsia="Times New Roman" w:hAnsiTheme="minorHAnsi"/>
          <w:b/>
          <w:bCs/>
          <w:kern w:val="0"/>
          <w:sz w:val="21"/>
          <w:szCs w:val="21"/>
        </w:rPr>
      </w:pPr>
    </w:p>
    <w:p w14:paraId="44632F1C" w14:textId="2E4FB583"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Importance of Listening to Jesus</w:t>
      </w:r>
    </w:p>
    <w:p w14:paraId="2C13189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Peter warns that those who do not listen to Jesus will be cut off. "Anyone who does not listen to Him will be completely cut off from among His people" (Acts 3:23). Prioritize listening to Jesus through Scripture and prayer, ensuring His teachings guide your life.</w:t>
      </w:r>
    </w:p>
    <w:p w14:paraId="73A252E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actively listen to Jesus in your daily life and decision-making processes?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listening to Jesus is crucial for personal growth and spiritual transformation?</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practical steps can you take to ensure you prioritize Jesus' teachings over societal influences? </w:t>
      </w:r>
    </w:p>
    <w:p w14:paraId="35528AA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You Are Part of God's Covenant</w:t>
      </w:r>
    </w:p>
    <w:p w14:paraId="3A9D3D4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Peter reminds the people of their place in God's covenant, saying, "You are the sons of the prophets and of the covenant God made with your fathers" (Acts 3:25). As believers, we are part of this covenant, heirs to God's promises. Embrace your identity in Christ and live out your faith with confidence and joy.</w:t>
      </w:r>
    </w:p>
    <w:p w14:paraId="3D455B4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actively participate in God's covenant in your daily life like Peter and John did?</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acknowledging God's covenant is essential for personal and community transformation?</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steps can you take to strengthen your role in God's covenant with others around you?</w:t>
      </w:r>
      <w:r w:rsidRPr="008B66E7">
        <w:rPr>
          <w:rFonts w:asciiTheme="minorHAnsi" w:eastAsiaTheme="minorHAnsi" w:hAnsiTheme="minorHAnsi" w:cstheme="minorBidi"/>
          <w14:ligatures w14:val="standardContextual"/>
        </w:rPr>
        <w:br w:type="page"/>
      </w:r>
    </w:p>
    <w:p w14:paraId="28CBCEB8" w14:textId="77777777" w:rsidR="008B66E7" w:rsidRPr="008B66E7" w:rsidRDefault="008B66E7" w:rsidP="008B66E7">
      <w:pPr>
        <w:spacing w:line="247" w:lineRule="auto"/>
        <w:jc w:val="center"/>
        <w:outlineLvl w:val="0"/>
        <w:rPr>
          <w:rFonts w:asciiTheme="minorHAnsi" w:eastAsia="Times New Roman" w:hAnsiTheme="minorHAnsi"/>
          <w:b/>
          <w:bCs/>
          <w:kern w:val="36"/>
          <w:sz w:val="32"/>
          <w:szCs w:val="32"/>
        </w:rPr>
      </w:pPr>
      <w:r w:rsidRPr="008B66E7">
        <w:rPr>
          <w:rFonts w:asciiTheme="minorHAnsi" w:eastAsia="Times New Roman" w:hAnsiTheme="minorHAnsi"/>
          <w:b/>
          <w:bCs/>
          <w:kern w:val="36"/>
          <w:sz w:val="32"/>
          <w:szCs w:val="32"/>
        </w:rPr>
        <w:t>Acts 4 Teaching Points and Bible Study Questions</w:t>
      </w:r>
    </w:p>
    <w:p w14:paraId="2DC64276" w14:textId="048DE5BD"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Boldness in Proclaiming the Truth</w:t>
      </w:r>
    </w:p>
    <w:p w14:paraId="29F065A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In Acts 4, Peter and John exemplify the courage that comes from faith. Despite being arrested and threatened, they boldly proclaim the resurrection of Jesus Christ. As Peter declares, "Salvation exists in no one else, for there is no other name under heaven given to men by which we must be saved" (Acts 4:12). This teaches us to stand firm in our beliefs, trusting that God will provide the strength we need to share His truth with others.</w:t>
      </w:r>
    </w:p>
    <w:p w14:paraId="0677DD9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cultivate boldness in sharing your faith in challenging situations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by speaking truthfully, even when it's unpopular?</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boldness in proclaiming truth matter in your personal and community life? </w:t>
      </w:r>
    </w:p>
    <w:p w14:paraId="3F7D506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Power of the Holy Spirit</w:t>
      </w:r>
    </w:p>
    <w:p w14:paraId="4582A27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Holy Spirit plays a crucial role in empowering believers. When Peter speaks to the Sanhedrin, he is "filled with the Holy Spirit" (Acts 4:8), enabling him to speak with wisdom and authority. This reminds us that we are not alone in our mission; the Holy Spirit is our guide and helper, equipping us to fulfill God's purposes.</w:t>
      </w:r>
    </w:p>
    <w:p w14:paraId="3F9F6C4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recognize and rely on the Holy Spirit's power in daily challenges?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by allowing the Holy Spirit to guide your decisions?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the Holy Spirit's empowerment lead to boldness in sharing your faith? </w:t>
      </w:r>
    </w:p>
    <w:p w14:paraId="3E26849B"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09788FBF"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40A8BDA7" w14:textId="77777777" w:rsidR="00A744B0" w:rsidRDefault="00A744B0" w:rsidP="008B66E7">
      <w:pPr>
        <w:spacing w:line="247" w:lineRule="auto"/>
        <w:rPr>
          <w:rFonts w:asciiTheme="minorHAnsi" w:eastAsia="Times New Roman" w:hAnsiTheme="minorHAnsi"/>
          <w:b/>
          <w:bCs/>
          <w:kern w:val="0"/>
          <w:sz w:val="21"/>
          <w:szCs w:val="21"/>
        </w:rPr>
      </w:pPr>
    </w:p>
    <w:p w14:paraId="620A7ADF" w14:textId="712F5A51"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Unity Among Believers</w:t>
      </w:r>
    </w:p>
    <w:p w14:paraId="47189FF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Acts 4 highlights the importance of unity within the early church. The believers were "one in heart and soul" (Acts 4:32), sharing everything they had. This unity is a powerful testimony to the world, demonstrating the love and community that comes from following Christ. We are encouraged to foster this same spirit of togetherness in our own communities.</w:t>
      </w:r>
    </w:p>
    <w:p w14:paraId="16BEAB1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foster unity in your community like the early believers in Acts 4?</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unity was crucial for the early church's growth and impact?</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practical steps can you take to resolve conflicts and promote harmony among believers today? </w:t>
      </w:r>
    </w:p>
    <w:p w14:paraId="2BB666B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Importance of Prayer</w:t>
      </w:r>
    </w:p>
    <w:p w14:paraId="0F8EB69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Prayer is a central theme in Acts 4. After being released, Peter and John return to their fellow believers, and together they lift their voices in prayer. They ask for boldness to continue speaking God's word (Acts 4:29). This shows us the importance of seeking God's guidance and strength through prayer, especially in times of challenge.</w:t>
      </w:r>
    </w:p>
    <w:p w14:paraId="70FFCFB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incorporate prayer into your daily routine to strengthen your faith like the apostles?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the early church prioritized prayer during times of persecution and challenge?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the apostles' prayer for boldness that applies to your own life situations? </w:t>
      </w:r>
    </w:p>
    <w:p w14:paraId="7039A824"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2EFD9857"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4F471036" w14:textId="77777777" w:rsidR="00A744B0" w:rsidRDefault="00A744B0" w:rsidP="008B66E7">
      <w:pPr>
        <w:spacing w:line="247" w:lineRule="auto"/>
        <w:rPr>
          <w:rFonts w:asciiTheme="minorHAnsi" w:eastAsia="Times New Roman" w:hAnsiTheme="minorHAnsi"/>
          <w:b/>
          <w:bCs/>
          <w:kern w:val="0"/>
          <w:sz w:val="21"/>
          <w:szCs w:val="21"/>
        </w:rPr>
      </w:pPr>
    </w:p>
    <w:p w14:paraId="20CF976A" w14:textId="51CA0C4F"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God’s Sovereignty in All Circumstances</w:t>
      </w:r>
    </w:p>
    <w:p w14:paraId="56F0766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believers acknowledge God's sovereignty in their prayer, recognizing that even the opposition they face is part of His divine plan (Acts 4:28). This reassures us that God is in control, no matter the circumstances. We can trust that He is working all things for His glory and our good.</w:t>
      </w:r>
    </w:p>
    <w:p w14:paraId="7A700A2E" w14:textId="77777777" w:rsidR="00A744B0" w:rsidRDefault="008B66E7" w:rsidP="008B66E7">
      <w:pPr>
        <w:spacing w:line="247" w:lineRule="auto"/>
        <w:rPr>
          <w:rFonts w:asciiTheme="minorHAnsi" w:eastAsiaTheme="minorHAnsi" w:hAnsiTheme="minorHAnsi" w:cstheme="minorBidi"/>
          <w14:ligatures w14:val="standardContextual"/>
        </w:rPr>
      </w:pPr>
      <w:r w:rsidRPr="008B66E7">
        <w:rPr>
          <w:rFonts w:asciiTheme="minorHAnsi" w:eastAsia="Times New Roman" w:hAnsiTheme="minorHAnsi"/>
          <w:kern w:val="0"/>
          <w:sz w:val="21"/>
          <w:szCs w:val="21"/>
        </w:rPr>
        <w:t>1. How can you trust God's sovereignty when facing opposition or challenges in your life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practical steps can you take to recognize God's control in difficult situations?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Why do you think acknowledging God's sovereignty can change your perspective on personal struggles?</w:t>
      </w:r>
    </w:p>
    <w:p w14:paraId="57D916DC" w14:textId="53B5A461"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Transformative Power of Jesus’ Name</w:t>
      </w:r>
    </w:p>
    <w:p w14:paraId="3E4EDF1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healing of the lame man in Acts 3, which leads to the events of Acts 4, underscores the transformative power of Jesus' name. Peter explains, "By the name of Jesus Christ of Nazareth, whom you crucified but whom God raised from the dead, this man stands before you healed" (Acts 4:10). This miracle serves as a reminder of the life-changing power available to us through faith in Jesus.</w:t>
      </w:r>
    </w:p>
    <w:p w14:paraId="72D282F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invoking Jesus' name transform your daily interactions and relationships with others?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the apostles' boldness in Jesus' name inspired such strong reactions from authorities?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experience and share the transformative power of Jesus' name in your community? </w:t>
      </w:r>
    </w:p>
    <w:p w14:paraId="3536C9C6"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77230302"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0732A81C" w14:textId="77777777" w:rsidR="00A744B0" w:rsidRDefault="00A744B0" w:rsidP="008B66E7">
      <w:pPr>
        <w:spacing w:line="247" w:lineRule="auto"/>
        <w:rPr>
          <w:rFonts w:asciiTheme="minorHAnsi" w:eastAsia="Times New Roman" w:hAnsiTheme="minorHAnsi"/>
          <w:b/>
          <w:bCs/>
          <w:kern w:val="0"/>
          <w:sz w:val="21"/>
          <w:szCs w:val="21"/>
        </w:rPr>
      </w:pPr>
    </w:p>
    <w:p w14:paraId="10F86F92" w14:textId="153757DE"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Inevitability of Opposition</w:t>
      </w:r>
    </w:p>
    <w:p w14:paraId="25DCDC2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Acts 4 shows that opposition is inevitable for those who follow Christ. The apostles face threats and imprisonment, yet they remain steadfast. Jesus warned that His followers would face persecution, but He also promised, "Take heart! I have overcome the world" (John 16:33). We can find comfort in knowing that opposition is part of the journey, and God is with us every step of the way.</w:t>
      </w:r>
    </w:p>
    <w:p w14:paraId="24F5984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remain steadfast in your faith when facing opposition like the apostles in Acts 4?</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opposition is a common experience for those who follow their convictions?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practical steps can you take to prepare for inevitable opposition in your spiritual journey? </w:t>
      </w:r>
    </w:p>
    <w:p w14:paraId="7CDFE82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Role of Witnessing</w:t>
      </w:r>
    </w:p>
    <w:p w14:paraId="34D9425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Peter and John’s testimony before the Sanhedrin is a powerful example of witnessing. They cannot help but speak about what they have seen and heard (Acts 4:20). This challenges us to be witnesses in our own lives, sharing the good news of Jesus with those around us, regardless of the consequences.</w:t>
      </w:r>
    </w:p>
    <w:p w14:paraId="0DD38D6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effectively witness in your community while facing opposition or indifference?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by witnessing about your faith in everyday situations?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witnessing play a crucial role in strengthening your personal faith journey? </w:t>
      </w:r>
    </w:p>
    <w:p w14:paraId="550C8262"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0DBBDB25"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059F919F" w14:textId="77777777" w:rsidR="00A744B0" w:rsidRDefault="00A744B0" w:rsidP="008B66E7">
      <w:pPr>
        <w:spacing w:line="247" w:lineRule="auto"/>
        <w:rPr>
          <w:rFonts w:asciiTheme="minorHAnsi" w:eastAsia="Times New Roman" w:hAnsiTheme="minorHAnsi"/>
          <w:b/>
          <w:bCs/>
          <w:kern w:val="0"/>
          <w:sz w:val="21"/>
          <w:szCs w:val="21"/>
        </w:rPr>
      </w:pPr>
    </w:p>
    <w:p w14:paraId="07E3806F" w14:textId="7AD2D76E"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Generosity as a Reflection of Faith</w:t>
      </w:r>
    </w:p>
    <w:p w14:paraId="3DC2CCA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early believers' generosity is highlighted in Acts 4:34-35, where they sell their possessions to support those in need. This act of selflessness reflects their deep faith and commitment to living out the teachings of Jesus. We are encouraged to be generous with our resources, using them to bless others and advance God’s kingdom.</w:t>
      </w:r>
    </w:p>
    <w:p w14:paraId="75323AE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demonstrate generosity in your community as a reflection of your faith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generosity is a significant aspect of faith in Acts 4?</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practical steps can you take to cultivate a spirit of generosity in your daily life? </w:t>
      </w:r>
    </w:p>
    <w:p w14:paraId="230B4D2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Assurance of God’s Presence</w:t>
      </w:r>
    </w:p>
    <w:p w14:paraId="039C57F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 xml:space="preserve">Finally, </w:t>
      </w:r>
      <w:proofErr w:type="gramStart"/>
      <w:r w:rsidRPr="008B66E7">
        <w:rPr>
          <w:rFonts w:asciiTheme="minorHAnsi" w:eastAsia="Times New Roman" w:hAnsiTheme="minorHAnsi"/>
          <w:kern w:val="0"/>
          <w:sz w:val="21"/>
          <w:szCs w:val="21"/>
        </w:rPr>
        <w:t>Acts</w:t>
      </w:r>
      <w:proofErr w:type="gramEnd"/>
      <w:r w:rsidRPr="008B66E7">
        <w:rPr>
          <w:rFonts w:asciiTheme="minorHAnsi" w:eastAsia="Times New Roman" w:hAnsiTheme="minorHAnsi"/>
          <w:kern w:val="0"/>
          <w:sz w:val="21"/>
          <w:szCs w:val="21"/>
        </w:rPr>
        <w:t xml:space="preserve"> 4 assures us of God’s presence with His people. After the believers pray, "the place where they were assembled was shaken, and they were all filled with the Holy Spirit" (Acts 4:31). This tangible sign of God’s presence reminds us that He is always with us, empowering us to live boldly for Him. Let this assurance inspire you to walk confidently in your faith, knowing that God is by your side.</w:t>
      </w:r>
    </w:p>
    <w:p w14:paraId="1FE692E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recognize and rely on God's presence during challenging situations like the apostles in Acts 4?</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the apostles felt assured of God's presence despite opposition and threats?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can you do daily to strengthen your awareness of God's presence in your life?</w:t>
      </w:r>
      <w:r w:rsidRPr="008B66E7">
        <w:rPr>
          <w:rFonts w:asciiTheme="minorHAnsi" w:eastAsiaTheme="minorHAnsi" w:hAnsiTheme="minorHAnsi" w:cstheme="minorBidi"/>
          <w14:ligatures w14:val="standardContextual"/>
        </w:rPr>
        <w:br w:type="page"/>
      </w:r>
    </w:p>
    <w:p w14:paraId="6B9EF718" w14:textId="77777777" w:rsidR="008B66E7" w:rsidRPr="008B66E7" w:rsidRDefault="008B66E7" w:rsidP="008B66E7">
      <w:pPr>
        <w:spacing w:line="247" w:lineRule="auto"/>
        <w:jc w:val="center"/>
        <w:outlineLvl w:val="0"/>
        <w:rPr>
          <w:rFonts w:asciiTheme="minorHAnsi" w:eastAsia="Times New Roman" w:hAnsiTheme="minorHAnsi"/>
          <w:b/>
          <w:bCs/>
          <w:kern w:val="36"/>
          <w:sz w:val="32"/>
          <w:szCs w:val="32"/>
        </w:rPr>
      </w:pPr>
      <w:r w:rsidRPr="008B66E7">
        <w:rPr>
          <w:rFonts w:asciiTheme="minorHAnsi" w:eastAsia="Times New Roman" w:hAnsiTheme="minorHAnsi"/>
          <w:b/>
          <w:bCs/>
          <w:kern w:val="36"/>
          <w:sz w:val="32"/>
          <w:szCs w:val="32"/>
        </w:rPr>
        <w:t>Acts 5 Teaching Points and Bible Study Questions</w:t>
      </w:r>
    </w:p>
    <w:p w14:paraId="4C7A36A0" w14:textId="55A24193"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Power of Integrity</w:t>
      </w:r>
    </w:p>
    <w:p w14:paraId="078E68F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In Acts 5, we encounter Ananias and Sapphira, whose story reminds us of the importance of integrity. They sold a piece of property and kept part of the money for themselves while pretending to donate the entire amount. Their deception was exposed, and they faced severe consequences. This teaches us that honesty is crucial in our walk with God. As it is written, "You have not lied to men, but to God" (Acts 5:4). Let this be a reminder that God values truthfulness and transparency in our lives.</w:t>
      </w:r>
    </w:p>
    <w:p w14:paraId="7D5DF1E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maintaining integrity in small matters impact your influence and relationships in your community?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integrity is crucial for building trust within a faith community?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steps can you take to ensure your actions align with your values and beliefs? </w:t>
      </w:r>
    </w:p>
    <w:p w14:paraId="1816BFE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Holy Spirit's Role in the Church</w:t>
      </w:r>
    </w:p>
    <w:p w14:paraId="3BCDD52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early church was filled with the Holy Spirit, guiding and empowering the apostles. Acts 5:32 states, "We are witnesses of these things, and so is the Holy Spirit, whom God has given to those who obey Him." The Holy Spirit is not just a passive presence but an active force that equips believers to carry out God's work. Embrace the Spirit's guidance in your daily life, and watch how it transforms your actions and decisions.</w:t>
      </w:r>
    </w:p>
    <w:p w14:paraId="6277A5F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recognize the Holy Spirit's guidance in your church community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steps can you take to ensure the Holy Spirit's presence is honored in your church?</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 you think the Holy Spirit's role is crucial for church unity and growth? </w:t>
      </w:r>
    </w:p>
    <w:p w14:paraId="2A393A4F"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46BB3F2E"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273D2D92" w14:textId="77777777" w:rsidR="00A744B0" w:rsidRDefault="00A744B0" w:rsidP="008B66E7">
      <w:pPr>
        <w:spacing w:line="247" w:lineRule="auto"/>
        <w:rPr>
          <w:rFonts w:asciiTheme="minorHAnsi" w:eastAsia="Times New Roman" w:hAnsiTheme="minorHAnsi"/>
          <w:b/>
          <w:bCs/>
          <w:kern w:val="0"/>
          <w:sz w:val="21"/>
          <w:szCs w:val="21"/>
        </w:rPr>
      </w:pPr>
    </w:p>
    <w:p w14:paraId="2325E7CB" w14:textId="1873A2E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Importance of Obedience</w:t>
      </w:r>
    </w:p>
    <w:p w14:paraId="003A170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Peter and the apostles boldly declared, "We must obey God rather than men" (Acts 5:29). This statement underscores the importance of prioritizing God's commands over human authority. In a world where societal pressures can lead us astray, staying true to God's Word is paramount. Let this lesson inspire you to stand firm in your faith, even when it means going against the grain.</w:t>
      </w:r>
    </w:p>
    <w:p w14:paraId="4F92884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prioritize obedience to God in challenging situations like the apostles in Acts 5?</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obedience to God sometimes requires going against societal norms or authorities?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practical steps can you take to ensure your actions align with God's will daily? </w:t>
      </w:r>
    </w:p>
    <w:p w14:paraId="438263E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Power of Prayer</w:t>
      </w:r>
    </w:p>
    <w:p w14:paraId="7C4097C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apostles' miraculous escape from prison, as recounted in Acts 5, highlights the power of prayer. The early church was a praying church, and their prayers were answered in mighty ways. When faced with challenges, remember to turn to prayer as your first line of defense. As James 5:16 reminds us, "The prayer of a righteous man has great power to prevail."</w:t>
      </w:r>
    </w:p>
    <w:p w14:paraId="550B598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incorporate prayer into your daily routine to experience its transformative power like the apostles?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prayer was crucial for the early church, and how can it be for us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the apostles' reliance on prayer when facing challenges in your own life? </w:t>
      </w:r>
    </w:p>
    <w:p w14:paraId="253A2F01"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1D188499"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02E189C0" w14:textId="77777777" w:rsidR="00A744B0" w:rsidRDefault="00A744B0" w:rsidP="008B66E7">
      <w:pPr>
        <w:spacing w:line="247" w:lineRule="auto"/>
        <w:rPr>
          <w:rFonts w:asciiTheme="minorHAnsi" w:eastAsia="Times New Roman" w:hAnsiTheme="minorHAnsi"/>
          <w:b/>
          <w:bCs/>
          <w:kern w:val="0"/>
          <w:sz w:val="21"/>
          <w:szCs w:val="21"/>
        </w:rPr>
      </w:pPr>
    </w:p>
    <w:p w14:paraId="2F7563EF" w14:textId="02D3654A"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Boldness of the Apostles</w:t>
      </w:r>
    </w:p>
    <w:p w14:paraId="458798E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Despite facing persecution, the apostles continued to preach the gospel with boldness. Acts 5:42 tells us, "Every day, in the temple courts and from house to house, they did not stop teaching and proclaiming the good news that Jesus is the Christ." Their courage is a testament to the transformative power of the resurrection. Let their example encourage you to share your faith fearlessly.</w:t>
      </w:r>
    </w:p>
    <w:p w14:paraId="1CB99B7F" w14:textId="77777777" w:rsidR="00A744B0" w:rsidRDefault="008B66E7" w:rsidP="008B66E7">
      <w:pPr>
        <w:spacing w:line="247" w:lineRule="auto"/>
        <w:rPr>
          <w:rFonts w:asciiTheme="minorHAnsi" w:eastAsiaTheme="minorHAnsi" w:hAnsiTheme="minorHAnsi" w:cstheme="minorBidi"/>
          <w14:ligatures w14:val="standardContextual"/>
        </w:rPr>
      </w:pPr>
      <w:r w:rsidRPr="008B66E7">
        <w:rPr>
          <w:rFonts w:asciiTheme="minorHAnsi" w:eastAsia="Times New Roman" w:hAnsiTheme="minorHAnsi"/>
          <w:kern w:val="0"/>
          <w:sz w:val="21"/>
          <w:szCs w:val="21"/>
        </w:rPr>
        <w:t>1. How can you demonstrate boldness in sharing your faith in challenging situations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the apostles' boldness was crucial for the early church's growth?</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can you learn from the apostles' courage to apply in your own life challenges?</w:t>
      </w:r>
    </w:p>
    <w:p w14:paraId="19549825" w14:textId="0676F59F"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Consequences of Hypocrisy</w:t>
      </w:r>
    </w:p>
    <w:p w14:paraId="5D5D8C3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 xml:space="preserve">Ananias and Sapphira's story </w:t>
      </w:r>
      <w:proofErr w:type="gramStart"/>
      <w:r w:rsidRPr="008B66E7">
        <w:rPr>
          <w:rFonts w:asciiTheme="minorHAnsi" w:eastAsia="Times New Roman" w:hAnsiTheme="minorHAnsi"/>
          <w:kern w:val="0"/>
          <w:sz w:val="21"/>
          <w:szCs w:val="21"/>
        </w:rPr>
        <w:t>is</w:t>
      </w:r>
      <w:proofErr w:type="gramEnd"/>
      <w:r w:rsidRPr="008B66E7">
        <w:rPr>
          <w:rFonts w:asciiTheme="minorHAnsi" w:eastAsia="Times New Roman" w:hAnsiTheme="minorHAnsi"/>
          <w:kern w:val="0"/>
          <w:sz w:val="21"/>
          <w:szCs w:val="21"/>
        </w:rPr>
        <w:t xml:space="preserve"> a stark warning against hypocrisy. Their attempt to appear more generous than they were led to their downfall. This serves as a reminder that God sees beyond our outward actions and into our hearts. Strive for authenticity in your faith, knowing that "man looks at the outward appearance, but the LORD looks at the heart" (1 Samuel 16:7).</w:t>
      </w:r>
    </w:p>
    <w:p w14:paraId="68D8425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ensure transparency in your actions to avoid the consequences of hypocrisy like Ananias and Sapphira?</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honesty in community is crucial for spiritual growth and trust?</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steps can you take to align your public persona with your true intentions and beliefs? </w:t>
      </w:r>
    </w:p>
    <w:p w14:paraId="6848DBAB"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3F354955"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2C28CDE6" w14:textId="77777777" w:rsidR="00A744B0" w:rsidRDefault="00A744B0" w:rsidP="008B66E7">
      <w:pPr>
        <w:spacing w:line="247" w:lineRule="auto"/>
        <w:rPr>
          <w:rFonts w:asciiTheme="minorHAnsi" w:eastAsia="Times New Roman" w:hAnsiTheme="minorHAnsi"/>
          <w:b/>
          <w:bCs/>
          <w:kern w:val="0"/>
          <w:sz w:val="21"/>
          <w:szCs w:val="21"/>
        </w:rPr>
      </w:pPr>
    </w:p>
    <w:p w14:paraId="4B74E355" w14:textId="7A4B0C6E"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Growth of the Church</w:t>
      </w:r>
    </w:p>
    <w:p w14:paraId="5E421FC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Despite opposition, the early church continued to grow. Acts 5:14 notes, "More and more believers were brought to the Lord—crowds of both men and women." This growth was fueled by the apostles' unwavering commitment to spreading the gospel. It reminds us that when we remain faithful to God's mission, He will bless our efforts and expand His kingdom.</w:t>
      </w:r>
    </w:p>
    <w:p w14:paraId="29C9DE5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contribute to the growth of your church community like the apostles in Acts 5?</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honesty and integrity were crucial for the early church's growth?</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the apostles' perseverance in spreading the gospel despite opposition? </w:t>
      </w:r>
    </w:p>
    <w:p w14:paraId="4063D9F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Joy of Suffering for Christ</w:t>
      </w:r>
    </w:p>
    <w:p w14:paraId="51AEC10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apostles rejoiced after being flogged for their faith, "rejoicing that they had been counted worthy of suffering disgrace for the Name" (Acts 5:41). This counterintuitive response highlights the joy that comes from being aligned with Christ, even in suffering. Embrace trials as opportunities to grow closer to God and to witness His strength in your life.</w:t>
      </w:r>
    </w:p>
    <w:p w14:paraId="383149D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find joy in facing challenges for your faith in daily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the apostles rejoiced after suffering for Christ, and how can you emulate this?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practical steps can you take to embrace suffering for Christ with a joyful heart? </w:t>
      </w:r>
    </w:p>
    <w:p w14:paraId="3F2A5C92"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216B0DD8"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23F5F500" w14:textId="77777777" w:rsidR="00A744B0" w:rsidRDefault="00A744B0" w:rsidP="008B66E7">
      <w:pPr>
        <w:spacing w:line="247" w:lineRule="auto"/>
        <w:rPr>
          <w:rFonts w:asciiTheme="minorHAnsi" w:eastAsia="Times New Roman" w:hAnsiTheme="minorHAnsi"/>
          <w:b/>
          <w:bCs/>
          <w:kern w:val="0"/>
          <w:sz w:val="21"/>
          <w:szCs w:val="21"/>
        </w:rPr>
      </w:pPr>
    </w:p>
    <w:p w14:paraId="55EAC4CD" w14:textId="22FECC72"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Role of Miracles</w:t>
      </w:r>
    </w:p>
    <w:p w14:paraId="2A8CC47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Miracles played a significant role in the early church, drawing people to the message of Christ. Acts 5:12 states, "The apostles performed many signs and wonders among the people." While we may not see miracles in the same way today, God still works in miraculous ways. Be open to His power and presence in your life, and let it be a testament to His glory.</w:t>
      </w:r>
    </w:p>
    <w:p w14:paraId="7558DFF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witnessing miracles in Acts 5 inspire your faith and actions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miracles were essential for the early church's growth and credibility?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the apostles' response to miracles in your daily life? </w:t>
      </w:r>
    </w:p>
    <w:p w14:paraId="6D94FA6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Unstoppable Nature of God's Work</w:t>
      </w:r>
    </w:p>
    <w:p w14:paraId="0757C61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Gamaliel, a respected Pharisee, wisely advised the Sanhedrin to leave the apostles alone, saying, "If this plan or action is of men, it will fail. But if it is from God, you will not be able to stop it" (Acts 5:38-39). This truth remains today: God's work is unstoppable. Trust in His sovereignty and be encouraged that His purposes will prevail, no matter the obstacles.</w:t>
      </w:r>
    </w:p>
    <w:p w14:paraId="4D575DD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contribute to God's unstoppable work in your community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learn from facing opposition while doing God's work?</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Why does trusting in God's plan help you persevere through challenges?</w:t>
      </w:r>
      <w:r w:rsidRPr="008B66E7">
        <w:rPr>
          <w:rFonts w:asciiTheme="minorHAnsi" w:eastAsiaTheme="minorHAnsi" w:hAnsiTheme="minorHAnsi" w:cstheme="minorBidi"/>
          <w14:ligatures w14:val="standardContextual"/>
        </w:rPr>
        <w:br w:type="page"/>
      </w:r>
    </w:p>
    <w:p w14:paraId="2BB8A447" w14:textId="77777777" w:rsidR="008B66E7" w:rsidRPr="008B66E7" w:rsidRDefault="008B66E7" w:rsidP="008B66E7">
      <w:pPr>
        <w:spacing w:line="247" w:lineRule="auto"/>
        <w:jc w:val="center"/>
        <w:outlineLvl w:val="0"/>
        <w:rPr>
          <w:rFonts w:asciiTheme="minorHAnsi" w:eastAsia="Times New Roman" w:hAnsiTheme="minorHAnsi"/>
          <w:b/>
          <w:bCs/>
          <w:kern w:val="36"/>
          <w:sz w:val="32"/>
          <w:szCs w:val="32"/>
        </w:rPr>
      </w:pPr>
      <w:r w:rsidRPr="008B66E7">
        <w:rPr>
          <w:rFonts w:asciiTheme="minorHAnsi" w:eastAsia="Times New Roman" w:hAnsiTheme="minorHAnsi"/>
          <w:b/>
          <w:bCs/>
          <w:kern w:val="36"/>
          <w:sz w:val="32"/>
          <w:szCs w:val="32"/>
        </w:rPr>
        <w:t>Acts 6 Teaching Points and Bible Study Questions</w:t>
      </w:r>
    </w:p>
    <w:p w14:paraId="65830C16" w14:textId="2DC4D4B2"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Power of Delegation</w:t>
      </w:r>
    </w:p>
    <w:p w14:paraId="6F738F1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In Acts 6, we see the early church facing a challenge: the daily distribution of food to widows was causing tension. The apostles wisely decided to delegate this responsibility, choosing seven men full of the Spirit and wisdom to handle the task. This teaches us the importance of delegation in our own lives. By entrusting tasks to others, we can focus on our primary mission, just as the apostles did. As it says in Acts 6:4, "But we will devote ourselves to prayer and to the ministry of the word."</w:t>
      </w:r>
    </w:p>
    <w:p w14:paraId="3F45632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delegation in your life enhance your focus on personal strengths and priorities?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delegation is crucial for effective leadership and community growth?</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Acts 6 about balancing responsibilities and empowering others? </w:t>
      </w:r>
    </w:p>
    <w:p w14:paraId="63F9F4D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Importance of Community</w:t>
      </w:r>
    </w:p>
    <w:p w14:paraId="0732808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early church was a vibrant community that cared for its members. When a problem arose, they addressed it together. This reminds us of the value of community in our own lives. We are called to support one another, just as the early believers did. Hebrews 10:24-25 encourages us to "spur one another on toward love and good deeds, not giving up meeting together."</w:t>
      </w:r>
    </w:p>
    <w:p w14:paraId="377952C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contribute to resolving conflicts within your community, similar to the apostles in Acts 6?</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community roles and responsibilities are vital for a thriving church environment?</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ensure everyone's needs are met in your community, as seen in Acts 6? </w:t>
      </w:r>
    </w:p>
    <w:p w14:paraId="41D02FA6"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00F55CD8"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3234DAC8" w14:textId="77777777" w:rsidR="00A744B0" w:rsidRDefault="00A744B0" w:rsidP="008B66E7">
      <w:pPr>
        <w:spacing w:line="247" w:lineRule="auto"/>
        <w:rPr>
          <w:rFonts w:asciiTheme="minorHAnsi" w:eastAsia="Times New Roman" w:hAnsiTheme="minorHAnsi"/>
          <w:b/>
          <w:bCs/>
          <w:kern w:val="0"/>
          <w:sz w:val="21"/>
          <w:szCs w:val="21"/>
        </w:rPr>
      </w:pPr>
    </w:p>
    <w:p w14:paraId="446A25D7" w14:textId="5FF76D9C"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Role of the Holy Spirit</w:t>
      </w:r>
    </w:p>
    <w:p w14:paraId="373A78C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selection of the seven men in Acts 6 highlights the role of the Holy Spirit in guiding decisions. The apostles sought men who were "full of the Spirit and wisdom" (Acts 6:3). This reminds us to rely on the Holy Spirit in our daily decisions, seeking His guidance and wisdom in all we do.</w:t>
      </w:r>
    </w:p>
    <w:p w14:paraId="5937612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recognize the Holy Spirit's guidance in your daily decision-making process?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role does the Holy Spirit play in empowering you to serve others effectively?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 you think the Holy Spirit was crucial in the selection of the seven deacons? </w:t>
      </w:r>
    </w:p>
    <w:p w14:paraId="3C97C5C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Value of Service</w:t>
      </w:r>
    </w:p>
    <w:p w14:paraId="258A3EC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seven men chosen to serve were not given a glamorous task, but their service was crucial to the church's mission. This teaches us that every act of service, no matter how small, is valuable in God's kingdom. As Jesus said in Matthew 23:11, "The greatest among you shall be your servant."</w:t>
      </w:r>
    </w:p>
    <w:p w14:paraId="43962A1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prioritize service in your daily life to support your community effectively?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serving others is essential for personal and spiritual growth?</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the apostles' delegation of tasks to improve teamwork in your environment? </w:t>
      </w:r>
    </w:p>
    <w:p w14:paraId="69994156"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53FC3B76"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2DDFEBB5" w14:textId="77777777" w:rsidR="00A744B0" w:rsidRDefault="00A744B0" w:rsidP="008B66E7">
      <w:pPr>
        <w:spacing w:line="247" w:lineRule="auto"/>
        <w:rPr>
          <w:rFonts w:asciiTheme="minorHAnsi" w:eastAsia="Times New Roman" w:hAnsiTheme="minorHAnsi"/>
          <w:b/>
          <w:bCs/>
          <w:kern w:val="0"/>
          <w:sz w:val="21"/>
          <w:szCs w:val="21"/>
        </w:rPr>
      </w:pPr>
    </w:p>
    <w:p w14:paraId="72D95BC4" w14:textId="0E820AAB"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Power of Prayer</w:t>
      </w:r>
    </w:p>
    <w:p w14:paraId="17A25CE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apostles prioritized prayer, even in the midst of challenges. Acts 6:4 emphasizes their commitment: "But we will devote ourselves to prayer and to the ministry of the word." This reminds us of the power of prayer in our own lives, encouraging us to make it a priority, especially when facing difficulties.</w:t>
      </w:r>
    </w:p>
    <w:p w14:paraId="6B1E19FC" w14:textId="10D6BD70"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incorporate prayer into resolving conflicts within your community, as seen in Acts 6?</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prayer was prioritized by the apostles, and how can you apply this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can you learn from Acts 6 about the role of prayer in leadership and decision-making?</w:t>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Growth of the Church</w:t>
      </w:r>
    </w:p>
    <w:p w14:paraId="7CD7BE1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Despite challenges, the early church continued to grow. Acts 6:7 tells us, "So the word of God continued to spread. The number of disciples in Jerusalem increased rapidly." This shows us that when we remain faithful and address issues with wisdom, God can use our efforts to expand His kingdom.</w:t>
      </w:r>
    </w:p>
    <w:p w14:paraId="7BA3BD8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contribute to resolving conflicts that arise as your community or church grows?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delegation is important for effective church growth and leadership?</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the apostles' response to challenges in maintaining focus on their mission? </w:t>
      </w:r>
    </w:p>
    <w:p w14:paraId="1CAD69E8"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6A793C3B"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0B4A1A9E" w14:textId="77777777" w:rsidR="00A744B0" w:rsidRDefault="00A744B0" w:rsidP="008B66E7">
      <w:pPr>
        <w:spacing w:line="247" w:lineRule="auto"/>
        <w:rPr>
          <w:rFonts w:asciiTheme="minorHAnsi" w:eastAsia="Times New Roman" w:hAnsiTheme="minorHAnsi"/>
          <w:b/>
          <w:bCs/>
          <w:kern w:val="0"/>
          <w:sz w:val="21"/>
          <w:szCs w:val="21"/>
        </w:rPr>
      </w:pPr>
    </w:p>
    <w:p w14:paraId="53AB1A7E" w14:textId="48088E5B"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Importance of Character</w:t>
      </w:r>
    </w:p>
    <w:p w14:paraId="6624390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men chosen to serve were known for their good character. Acts 6:3 describes them as "men of good repute, full of the Spirit and of wisdom." This highlights the importance of character in our own lives, reminding us to strive for integrity and righteousness in all we do.</w:t>
      </w:r>
    </w:p>
    <w:p w14:paraId="16AB9E0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ensure your character aligns with the qualities of the seven chosen in Acts 6?</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character was prioritized over skills in selecting the seven men?</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steps can you take to develop a character that serves others effectively? </w:t>
      </w:r>
    </w:p>
    <w:p w14:paraId="50DB258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Role of Faithfulness</w:t>
      </w:r>
    </w:p>
    <w:p w14:paraId="023B667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Stephen, one of the seven, was known for his faithfulness. Acts 6:8 describes him as "a man full of God’s grace and power." His example teaches us the importance of being faithful in our service to God, trusting that He will use our efforts for His glory.</w:t>
      </w:r>
    </w:p>
    <w:p w14:paraId="3BD796F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demonstrate faithfulness in your daily responsibilities like the early church leaders in Acts 6?</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faithfulness was crucial for the selection of the seven men in Acts 6?</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Stephen's faithfulness that applies to your own challenges today? </w:t>
      </w:r>
    </w:p>
    <w:p w14:paraId="58DFCC32"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2FDEED7B"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1441109E" w14:textId="77777777" w:rsidR="00A744B0" w:rsidRDefault="00A744B0" w:rsidP="008B66E7">
      <w:pPr>
        <w:spacing w:line="247" w:lineRule="auto"/>
        <w:rPr>
          <w:rFonts w:asciiTheme="minorHAnsi" w:eastAsia="Times New Roman" w:hAnsiTheme="minorHAnsi"/>
          <w:b/>
          <w:bCs/>
          <w:kern w:val="0"/>
          <w:sz w:val="21"/>
          <w:szCs w:val="21"/>
        </w:rPr>
      </w:pPr>
    </w:p>
    <w:p w14:paraId="58C73522" w14:textId="1649474D"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Impact of Witness</w:t>
      </w:r>
    </w:p>
    <w:p w14:paraId="6D4E3B0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Stephen's witness, even in the face of opposition, had a profound impact. His boldness and faithfulness remind us of the power of our own witness. As Jesus instructed in Acts 1:8, "You will be my witnesses in Jerusalem, and in all Judea and Samaria, and to the ends of the earth."</w:t>
      </w:r>
    </w:p>
    <w:p w14:paraId="6D3C82E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effectively witness to others in your community like Stephen did in Acts 6?</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by being a witness in challenging situations?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maintaining integrity in your witness impact others' perceptions of your faith? </w:t>
      </w:r>
    </w:p>
    <w:p w14:paraId="457659F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Sovereignty of God</w:t>
      </w:r>
    </w:p>
    <w:p w14:paraId="686548C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Throughout Acts 6, we see God's sovereignty at work. Despite challenges, His purposes were fulfilled, and the church continued to grow. This reassures us that God is in control, even when circumstances seem difficult. As Romans 8:28 reminds us, "And we know that in all things God works for the good of those who love him, who have been called according to his purpose."</w:t>
      </w:r>
    </w:p>
    <w:p w14:paraId="10A6703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recognizing God's sovereignty in Acts 6 influence your response to challenges in your community?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God's sovereignty allowed the conflict in Acts 6 to arise, and what can we learn?</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would you do differently in your daily life if you fully trusted in God's sovereignty like Stephen?</w:t>
      </w:r>
      <w:r w:rsidRPr="008B66E7">
        <w:rPr>
          <w:rFonts w:asciiTheme="minorHAnsi" w:eastAsiaTheme="minorHAnsi" w:hAnsiTheme="minorHAnsi" w:cstheme="minorBidi"/>
          <w14:ligatures w14:val="standardContextual"/>
        </w:rPr>
        <w:br w:type="page"/>
      </w:r>
    </w:p>
    <w:p w14:paraId="5C2B80A3" w14:textId="77777777" w:rsidR="008B66E7" w:rsidRPr="008B66E7" w:rsidRDefault="008B66E7" w:rsidP="008B66E7">
      <w:pPr>
        <w:spacing w:line="247" w:lineRule="auto"/>
        <w:jc w:val="center"/>
        <w:outlineLvl w:val="0"/>
        <w:rPr>
          <w:rFonts w:asciiTheme="minorHAnsi" w:eastAsia="Times New Roman" w:hAnsiTheme="minorHAnsi"/>
          <w:b/>
          <w:bCs/>
          <w:kern w:val="36"/>
          <w:sz w:val="32"/>
          <w:szCs w:val="32"/>
        </w:rPr>
      </w:pPr>
      <w:r w:rsidRPr="008B66E7">
        <w:rPr>
          <w:rFonts w:asciiTheme="minorHAnsi" w:eastAsia="Times New Roman" w:hAnsiTheme="minorHAnsi"/>
          <w:b/>
          <w:bCs/>
          <w:kern w:val="36"/>
          <w:sz w:val="32"/>
          <w:szCs w:val="32"/>
        </w:rPr>
        <w:t>Acts 7 Teaching Points and Bible Study Questions</w:t>
      </w:r>
    </w:p>
    <w:p w14:paraId="0BF2CFD3" w14:textId="1F27475B"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Importance of Knowing Your History</w:t>
      </w:r>
    </w:p>
    <w:p w14:paraId="7D1B86A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In Acts 7, Stephen delivers a powerful speech that recounts the history of Israel, from Abraham to Moses. This reminds us of the importance of knowing our spiritual heritage. Understanding where we come from helps us appreciate God's faithfulness throughout generations. As Stephen recounts, "The God of glory appeared to our father Abraham" (Acts 7:2), we are reminded that our faith is rooted in a rich history of divine encounters and promises.</w:t>
      </w:r>
    </w:p>
    <w:p w14:paraId="2408921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knowing biblical history influence your decisions and actions in modern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Stephen emphasized Israel's history in his defense, and how can this apply to you?</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past mistakes in biblical history to improve your personal spiritual journey? </w:t>
      </w:r>
    </w:p>
    <w:p w14:paraId="77D8B6B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God’s Faithfulness Through Trials</w:t>
      </w:r>
    </w:p>
    <w:p w14:paraId="4FE7A10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Stephen highlights how God was with Joseph, even when he was sold into slavery by his brothers. "But God was with him and rescued him from all his troubles" (Acts 7:9-10). This teaches us that no matter the trials we face, God’s presence is constant. He is our deliverer, turning our challenges into stepping stones for His greater purpose.</w:t>
      </w:r>
    </w:p>
    <w:p w14:paraId="0419ECF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trust God's faithfulness when facing personal trials, like Stephen did in Acts 7?</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Stephen remained steadfast in his faith despite severe opposition and trials?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Stephen's example to apply in your own challenging situations? </w:t>
      </w:r>
    </w:p>
    <w:p w14:paraId="4C5363F3"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2479B846"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71A40AD4" w14:textId="362E2CCE"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Role of Obedience in God’s Plan</w:t>
      </w:r>
    </w:p>
    <w:p w14:paraId="3D405E1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Moses’ story in Acts 7 emphasizes the importance of obedience. Despite initial reluctance, Moses eventually followed God’s call to lead the Israelites out of Egypt. Stephen reminds us, "This is the Moses who told the Israelites, ‘God will raise up for you a prophet like me from your own people’" (Acts 7:37). Obedience to God’s call is crucial in fulfilling His plans for our lives.</w:t>
      </w:r>
    </w:p>
    <w:p w14:paraId="6965F0D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demonstrate obedience to God's plan in your daily life like Stephen did?</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obedience is crucial in fulfilling God's purpose, as seen in Acts 7?</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steps can you take to ensure your actions align with God's plan, despite challenges? </w:t>
      </w:r>
    </w:p>
    <w:p w14:paraId="06D6590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Danger of Resisting the Holy Spirit</w:t>
      </w:r>
    </w:p>
    <w:p w14:paraId="682330D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Stephen warns against resisting the Holy Spirit, as the Israelites did. "You stiff-necked people! Your hearts and ears are still uncircumcised. You are just like your ancestors: You always resist the Holy Spirit!" (Acts 7:51). This serves as a cautionary tale for us to remain open and responsive to the Spirit’s guidance, avoiding the pitfalls of stubbornness and disobedience.</w:t>
      </w:r>
    </w:p>
    <w:p w14:paraId="2915C89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recognize and avoid resisting the Holy Spirit in your daily decisions?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people often resist the Holy Spirit's guidance in challenging situations?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steps can you take to be more open to the Holy Spirit's influence in your life? </w:t>
      </w:r>
    </w:p>
    <w:p w14:paraId="2F0DFC76"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41ADAC85"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6F9394C1" w14:textId="77777777" w:rsidR="00A744B0" w:rsidRDefault="00A744B0" w:rsidP="008B66E7">
      <w:pPr>
        <w:spacing w:line="247" w:lineRule="auto"/>
        <w:rPr>
          <w:rFonts w:asciiTheme="minorHAnsi" w:eastAsia="Times New Roman" w:hAnsiTheme="minorHAnsi"/>
          <w:b/>
          <w:bCs/>
          <w:kern w:val="0"/>
          <w:sz w:val="21"/>
          <w:szCs w:val="21"/>
        </w:rPr>
      </w:pPr>
    </w:p>
    <w:p w14:paraId="43BD98A2" w14:textId="3EC03A91"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God’s Presence is Not Confined to Buildings</w:t>
      </w:r>
    </w:p>
    <w:p w14:paraId="5B954CC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Stephen challenges the notion that God’s presence is limited to the temple. He quotes, "Heaven is My throne, and the earth is My footstool. What kind of house will you build for Me?" (Acts 7:49). This reminds us that God is omnipresent, and our relationship with Him transcends physical spaces. We can worship and connect with Him anywhere.</w:t>
      </w:r>
    </w:p>
    <w:p w14:paraId="5DBD63E7" w14:textId="77777777" w:rsidR="00A744B0" w:rsidRDefault="008B66E7" w:rsidP="008B66E7">
      <w:pPr>
        <w:spacing w:line="247" w:lineRule="auto"/>
        <w:rPr>
          <w:rFonts w:asciiTheme="minorHAnsi" w:eastAsiaTheme="minorHAnsi" w:hAnsiTheme="minorHAnsi" w:cstheme="minorBidi"/>
          <w14:ligatures w14:val="standardContextual"/>
        </w:rPr>
      </w:pPr>
      <w:r w:rsidRPr="008B66E7">
        <w:rPr>
          <w:rFonts w:asciiTheme="minorHAnsi" w:eastAsia="Times New Roman" w:hAnsiTheme="minorHAnsi"/>
          <w:kern w:val="0"/>
          <w:sz w:val="21"/>
          <w:szCs w:val="21"/>
        </w:rPr>
        <w:t>1. How can you experience God's presence in everyday places outside of church buildings?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it's important to recognize God's presence beyond physical structures?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can you do to cultivate an awareness of God's presence in your daily life?</w:t>
      </w:r>
    </w:p>
    <w:p w14:paraId="23E5183C" w14:textId="3F4F3BFE"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Power of Forgiveness</w:t>
      </w:r>
    </w:p>
    <w:p w14:paraId="26DF6ED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Even as Stephen faced death, he demonstrated the power of forgiveness. "Lord, do not hold this sin against them" (Acts 7:60). His example echoes Jesus’ own words on the cross and teaches us the transformative power of forgiving others, even in the most challenging circumstances.</w:t>
      </w:r>
    </w:p>
    <w:p w14:paraId="64AB2A8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Stephen's example of forgiveness inspire you to forgive those who wrong you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by forgiving someone who has deeply hurt you?</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choosing forgiveness over resentment lead to personal and spiritual growth? </w:t>
      </w:r>
    </w:p>
    <w:p w14:paraId="4F887DE6"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7B5DDF81"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4F756278" w14:textId="77777777" w:rsidR="00A744B0" w:rsidRDefault="00A744B0" w:rsidP="008B66E7">
      <w:pPr>
        <w:spacing w:line="247" w:lineRule="auto"/>
        <w:rPr>
          <w:rFonts w:asciiTheme="minorHAnsi" w:eastAsia="Times New Roman" w:hAnsiTheme="minorHAnsi"/>
          <w:b/>
          <w:bCs/>
          <w:kern w:val="0"/>
          <w:sz w:val="21"/>
          <w:szCs w:val="21"/>
        </w:rPr>
      </w:pPr>
    </w:p>
    <w:p w14:paraId="158B7EBF" w14:textId="5B546361"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Cost of Discipleship</w:t>
      </w:r>
    </w:p>
    <w:p w14:paraId="238A28F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Stephen’s martyrdom underscores the cost of following Christ. His unwavering faith, even unto death, challenges us to consider the depth of our own commitment. "While they were stoning him, Stephen prayed" (Acts 7:59). True discipleship may require sacrifice, but it also promises eternal reward.</w:t>
      </w:r>
    </w:p>
    <w:p w14:paraId="0652AC2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Stephen's example in Acts 7 inspire you to stand firm in your faith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sacrifices might you face as a disciple, and how can you prepare for them?</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 you think Stephen's boldness is essential for modern discipleship, and how can you cultivate it? </w:t>
      </w:r>
    </w:p>
    <w:p w14:paraId="2CA329E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Vision of Glory</w:t>
      </w:r>
    </w:p>
    <w:p w14:paraId="0A8ABB8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Before his death, Stephen is granted a vision of heaven. "Look, I see heaven open and the Son of Man standing at the right hand of God" (Acts 7:56). This vision reassures us of the glory that awaits those who remain faithful. It’s a reminder that our earthly struggles are temporary compared to the eternal glory with Christ.</w:t>
      </w:r>
    </w:p>
    <w:p w14:paraId="0748667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Stephen's vision of glory inspire you to remain steadfast in your faith during trials?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learn from Stephen's example of forgiveness and grace under persecution?</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focusing on God's glory help you navigate challenges in your daily life? </w:t>
      </w:r>
    </w:p>
    <w:p w14:paraId="34335E55"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493F1E5A"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5CF1257F" w14:textId="77777777" w:rsidR="00A744B0" w:rsidRDefault="00A744B0" w:rsidP="008B66E7">
      <w:pPr>
        <w:spacing w:line="247" w:lineRule="auto"/>
        <w:rPr>
          <w:rFonts w:asciiTheme="minorHAnsi" w:eastAsia="Times New Roman" w:hAnsiTheme="minorHAnsi"/>
          <w:b/>
          <w:bCs/>
          <w:kern w:val="0"/>
          <w:sz w:val="21"/>
          <w:szCs w:val="21"/>
        </w:rPr>
      </w:pPr>
    </w:p>
    <w:p w14:paraId="7F8F767C" w14:textId="157C4F0B"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Impact of a Faithful Witness</w:t>
      </w:r>
    </w:p>
    <w:p w14:paraId="3DC1670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Stephen’s testimony had a profound impact, even on those who opposed him. Saul, who later became Paul, witnessed Stephen’s faith and was eventually transformed. This illustrates how a faithful witness can plant seeds that lead to transformation, even in the most unlikely hearts.</w:t>
      </w:r>
    </w:p>
    <w:p w14:paraId="3F9AA50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Stephen's example inspire you to be a more courageous witness in your daily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by sharing your faith, even when facing opposition?</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maintaining integrity in your witness matter, even if it leads to personal sacrifice? </w:t>
      </w:r>
    </w:p>
    <w:p w14:paraId="2AB8DDF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Sovereignty of God in All Circumstances</w:t>
      </w:r>
    </w:p>
    <w:p w14:paraId="11276AC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Throughout Stephen’s speech, we see God’s sovereign hand at work, orchestrating events for His purpose. From Joseph’s rise to power to Moses’ leadership, God’s plan unfolds perfectly. "But as the time of the promise drew near, which God had granted to Abraham" (Acts 7:17), we are reminded that God is in control, working all things for the good of those who love Him.</w:t>
      </w:r>
    </w:p>
    <w:p w14:paraId="303904C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recognizing God's sovereignty in Acts 7 help you trust Him in difficult situations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Stephen emphasized God's control over history during his defense?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can you learn from Stephen's faith about responding to challenges with trust in God's plan?</w:t>
      </w:r>
      <w:r w:rsidRPr="008B66E7">
        <w:rPr>
          <w:rFonts w:asciiTheme="minorHAnsi" w:eastAsiaTheme="minorHAnsi" w:hAnsiTheme="minorHAnsi" w:cstheme="minorBidi"/>
          <w14:ligatures w14:val="standardContextual"/>
        </w:rPr>
        <w:br w:type="page"/>
      </w:r>
    </w:p>
    <w:p w14:paraId="167A0D82" w14:textId="77777777" w:rsidR="008B66E7" w:rsidRPr="008B66E7" w:rsidRDefault="008B66E7" w:rsidP="008B66E7">
      <w:pPr>
        <w:spacing w:line="247" w:lineRule="auto"/>
        <w:jc w:val="center"/>
        <w:outlineLvl w:val="0"/>
        <w:rPr>
          <w:rFonts w:asciiTheme="minorHAnsi" w:eastAsia="Times New Roman" w:hAnsiTheme="minorHAnsi"/>
          <w:b/>
          <w:bCs/>
          <w:kern w:val="36"/>
          <w:sz w:val="32"/>
          <w:szCs w:val="32"/>
        </w:rPr>
      </w:pPr>
      <w:r w:rsidRPr="008B66E7">
        <w:rPr>
          <w:rFonts w:asciiTheme="minorHAnsi" w:eastAsia="Times New Roman" w:hAnsiTheme="minorHAnsi"/>
          <w:b/>
          <w:bCs/>
          <w:kern w:val="36"/>
          <w:sz w:val="32"/>
          <w:szCs w:val="32"/>
        </w:rPr>
        <w:t>Acts 8 Teaching Points and Bible Study Questions</w:t>
      </w:r>
    </w:p>
    <w:p w14:paraId="6364F051" w14:textId="2A386470"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Power of Persecution</w:t>
      </w:r>
    </w:p>
    <w:p w14:paraId="3264473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In Acts 8, we see that persecution can actually serve to spread the Gospel. When the early church faced severe persecution, believers were scattered, and as they went, they preached the Word. This reminds us that challenges can be opportunities in disguise. As Acts 8:4 states, "Those who had been scattered preached the word wherever they went." When life gets tough, remember that God can use your trials to further His kingdom.</w:t>
      </w:r>
    </w:p>
    <w:p w14:paraId="4C0BEEA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persecution strengthen your faith and resolve in your daily life challenges?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God allows persecution to spread the message of the Gospel?</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the early Christians' response to persecution for your own spiritual growth? </w:t>
      </w:r>
    </w:p>
    <w:p w14:paraId="00CE697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Role of the Holy Spirit</w:t>
      </w:r>
    </w:p>
    <w:p w14:paraId="09AFA41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Holy Spirit is a central figure in Acts 8, guiding and empowering believers. Philip, led by the Spirit, performs miracles and preaches with boldness. The Spirit's presence is a reminder that we are never alone in our mission. Acts 8:29 says, "The Spirit said to Philip, 'Go over to that chariot and stay by it.'" Trust in the Spirit's guidance in your daily walk.</w:t>
      </w:r>
    </w:p>
    <w:p w14:paraId="3236B4E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recognize the Holy Spirit's guidance in your daily decisions like Philip did?</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by being more attentive to the Holy Spirit's promptings?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the Holy Spirit play a crucial role in understanding and sharing the Gospel today? </w:t>
      </w:r>
    </w:p>
    <w:p w14:paraId="39ECA5B0"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1656A7C7"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688326A5" w14:textId="77777777" w:rsidR="00A744B0" w:rsidRDefault="00A744B0" w:rsidP="008B66E7">
      <w:pPr>
        <w:spacing w:line="247" w:lineRule="auto"/>
        <w:rPr>
          <w:rFonts w:asciiTheme="minorHAnsi" w:eastAsia="Times New Roman" w:hAnsiTheme="minorHAnsi"/>
          <w:b/>
          <w:bCs/>
          <w:kern w:val="0"/>
          <w:sz w:val="21"/>
          <w:szCs w:val="21"/>
        </w:rPr>
      </w:pPr>
    </w:p>
    <w:p w14:paraId="77C64616" w14:textId="156F43A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Importance of Obedience</w:t>
      </w:r>
    </w:p>
    <w:p w14:paraId="0C7BA57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 xml:space="preserve">Philip's immediate response to the Spirit's prompting is a lesson in obedience. When God calls, our response should be swift and willing. Acts 8:27 tells us, "So he started out, and on his </w:t>
      </w:r>
      <w:proofErr w:type="gramStart"/>
      <w:r w:rsidRPr="008B66E7">
        <w:rPr>
          <w:rFonts w:asciiTheme="minorHAnsi" w:eastAsia="Times New Roman" w:hAnsiTheme="minorHAnsi"/>
          <w:kern w:val="0"/>
          <w:sz w:val="21"/>
          <w:szCs w:val="21"/>
        </w:rPr>
        <w:t>way</w:t>
      </w:r>
      <w:proofErr w:type="gramEnd"/>
      <w:r w:rsidRPr="008B66E7">
        <w:rPr>
          <w:rFonts w:asciiTheme="minorHAnsi" w:eastAsia="Times New Roman" w:hAnsiTheme="minorHAnsi"/>
          <w:kern w:val="0"/>
          <w:sz w:val="21"/>
          <w:szCs w:val="21"/>
        </w:rPr>
        <w:t xml:space="preserve"> he met an Ethiopian eunuch." Philip's obedience led to a divine appointment. Be ready to act when God calls you to serve.</w:t>
      </w:r>
    </w:p>
    <w:p w14:paraId="7E8815B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apply Philip's obedience to God's call in your daily decision-making?</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immediate obedience, like Philip's, is crucial in following God's guidance?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the Ethiopian eunuch's response to the Gospel about the importance of obedience? </w:t>
      </w:r>
    </w:p>
    <w:p w14:paraId="45B5992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Universality of the Gospel</w:t>
      </w:r>
    </w:p>
    <w:p w14:paraId="62C1ED5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encounter between Philip and the Ethiopian eunuch highlights the Gospel's reach beyond cultural and ethnic boundaries. The eunuch, a high-ranking official from Ethiopia, represents the global nature of God's love. Acts 8:35 says, "Then Philip began with that very passage of Scripture and told him the good news about Jesus." The Gospel is for everyone, everywhere.</w:t>
      </w:r>
    </w:p>
    <w:p w14:paraId="44BB4A4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actively share the Gospel with people from different cultural backgrounds in your community?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the Gospel's universality is crucial for fostering unity in diverse groups?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practical steps can you take to ensure inclusivity in your church's outreach efforts? </w:t>
      </w:r>
    </w:p>
    <w:p w14:paraId="4CF10A8B"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4CACA3CE"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3F0A3130" w14:textId="77777777" w:rsidR="00A744B0" w:rsidRDefault="00A744B0" w:rsidP="008B66E7">
      <w:pPr>
        <w:spacing w:line="247" w:lineRule="auto"/>
        <w:rPr>
          <w:rFonts w:asciiTheme="minorHAnsi" w:eastAsia="Times New Roman" w:hAnsiTheme="minorHAnsi"/>
          <w:b/>
          <w:bCs/>
          <w:kern w:val="0"/>
          <w:sz w:val="21"/>
          <w:szCs w:val="21"/>
        </w:rPr>
      </w:pPr>
    </w:p>
    <w:p w14:paraId="601E0CB7" w14:textId="16150269"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Power of Scripture</w:t>
      </w:r>
    </w:p>
    <w:p w14:paraId="7BDAB0C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Philip uses Scripture to explain the Gospel to the Ethiopian eunuch, demonstrating the power of God's Word. Acts 8:32-33 quotes Isaiah, showing how the Old Testament points to Jesus. "He was led like a sheep to the slaughter..." Scripture is a powerful tool for sharing the faith and revealing God's plan.</w:t>
      </w:r>
    </w:p>
    <w:p w14:paraId="37343ADA" w14:textId="77777777" w:rsidR="00A744B0" w:rsidRDefault="008B66E7" w:rsidP="008B66E7">
      <w:pPr>
        <w:spacing w:line="247" w:lineRule="auto"/>
        <w:rPr>
          <w:rFonts w:asciiTheme="minorHAnsi" w:eastAsiaTheme="minorHAnsi" w:hAnsiTheme="minorHAnsi" w:cstheme="minorBidi"/>
          <w14:ligatures w14:val="standardContextual"/>
        </w:rPr>
      </w:pPr>
      <w:r w:rsidRPr="008B66E7">
        <w:rPr>
          <w:rFonts w:asciiTheme="minorHAnsi" w:eastAsia="Times New Roman" w:hAnsiTheme="minorHAnsi"/>
          <w:kern w:val="0"/>
          <w:sz w:val="21"/>
          <w:szCs w:val="21"/>
        </w:rPr>
        <w:t>1. How can you apply the Ethiopian eunuch's approach to understanding Scripture in your daily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engaging with Scripture can transform personal beliefs and actions?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can you do to ensure Scripture guides your decisions and interactions with others?</w:t>
      </w:r>
    </w:p>
    <w:p w14:paraId="56985E3A" w14:textId="110CE830"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Joy of Salvation</w:t>
      </w:r>
    </w:p>
    <w:p w14:paraId="2E63CE3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Ethiopian eunuch's response to the Gospel is one of joy and eagerness. After understanding the message, he asks to be baptized immediately. Acts 8:39 tells us, "And when they came up out of the water, the Spirit of the Lord suddenly took Philip away, and the eunuch did not see him again, but went on his way rejoicing." Salvation brings profound joy and transformation.</w:t>
      </w:r>
    </w:p>
    <w:p w14:paraId="45EA99C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share the joy of salvation with others in your daily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the Ethiopian eunuch's joy was significant after his baptism?</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maintain the joy of salvation during challenging times? </w:t>
      </w:r>
    </w:p>
    <w:p w14:paraId="66B38243"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031B9A60"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2F0F27D4" w14:textId="77777777" w:rsidR="00A744B0" w:rsidRDefault="00A744B0" w:rsidP="008B66E7">
      <w:pPr>
        <w:spacing w:line="247" w:lineRule="auto"/>
        <w:rPr>
          <w:rFonts w:asciiTheme="minorHAnsi" w:eastAsia="Times New Roman" w:hAnsiTheme="minorHAnsi"/>
          <w:b/>
          <w:bCs/>
          <w:kern w:val="0"/>
          <w:sz w:val="21"/>
          <w:szCs w:val="21"/>
        </w:rPr>
      </w:pPr>
    </w:p>
    <w:p w14:paraId="54193410" w14:textId="54FDFE3C"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Necessity of Baptism</w:t>
      </w:r>
    </w:p>
    <w:p w14:paraId="65EF376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Baptism is a public declaration of faith, as seen in the Ethiopian eunuch's desire to be baptized. Acts 8:36-38 shows the importance of this step in the believer's journey. "Look, here is water. What can stand in the way of my being baptized?" Baptism is an outward expression of an inward change.</w:t>
      </w:r>
    </w:p>
    <w:p w14:paraId="252E6D3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prioritize baptism in your spiritual journey like the Ethiopian eunuch did?</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baptism was immediately important for the Ethiopian eunuch after understanding the gospel?</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steps can you take to ensure baptism is a meaningful commitment in your faith community? </w:t>
      </w:r>
    </w:p>
    <w:p w14:paraId="0120092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Sovereignty of God</w:t>
      </w:r>
    </w:p>
    <w:p w14:paraId="450B1B6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God's hand is evident throughout Acts 8, orchestrating events for His purposes. From the scattering of believers to the divine meeting between Philip and the eunuch, God's sovereignty is clear. Acts 8:26 says, "Now an angel of the Lord said to Philip, 'Go south to the road—the desert road—that goes down from Jerusalem to Gaza.'" Trust in God's perfect plan for your life.</w:t>
      </w:r>
    </w:p>
    <w:p w14:paraId="5626B47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recognize and trust God's sovereignty in unexpected life changes, like Philip's journey in Acts 8?</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learn about God's sovereignty from the Ethiopian eunuch's encounter with Philip?</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understanding God's sovereignty help you respond to challenges in sharing your faith? </w:t>
      </w:r>
    </w:p>
    <w:p w14:paraId="5FA1F4F1" w14:textId="77777777" w:rsidR="00A744B0" w:rsidRDefault="008B66E7" w:rsidP="00A744B0">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76997D71"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17F4D61B" w14:textId="77777777" w:rsidR="00A744B0" w:rsidRDefault="00A744B0" w:rsidP="00A744B0">
      <w:pPr>
        <w:spacing w:line="247" w:lineRule="auto"/>
        <w:rPr>
          <w:rFonts w:asciiTheme="minorHAnsi" w:eastAsia="Times New Roman" w:hAnsiTheme="minorHAnsi"/>
          <w:b/>
          <w:bCs/>
          <w:kern w:val="0"/>
          <w:sz w:val="21"/>
          <w:szCs w:val="21"/>
        </w:rPr>
      </w:pPr>
    </w:p>
    <w:p w14:paraId="25E5A560" w14:textId="796E4FB5" w:rsidR="008B66E7" w:rsidRPr="008B66E7" w:rsidRDefault="008B66E7" w:rsidP="00A744B0">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t>The Impact of One</w:t>
      </w:r>
    </w:p>
    <w:p w14:paraId="7606288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Philip's encounter with the Ethiopian eunuch shows the impact one person can have. This single conversion likely influenced many others in Ethiopia. Acts 8:40 concludes with Philip continuing to preach the Gospel in all the towns until he reached Caesarea. Never underestimate the power of one faithful witness.</w:t>
      </w:r>
    </w:p>
    <w:p w14:paraId="654E401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make a significant impact in your community like Philip did in Samaria?</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the Ethiopian eunuch's conversion was pivotal for spreading the Gospel?</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Philip's obedience to God's call in your daily life? </w:t>
      </w:r>
    </w:p>
    <w:p w14:paraId="05FD022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Continuation of the Mission</w:t>
      </w:r>
    </w:p>
    <w:p w14:paraId="56495A0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Acts 8 ends with Philip continuing his mission, a reminder that the work of spreading the Gospel is ongoing. As believers, we are called to continue this mission in our own lives. Acts 8:40 says, "Philip, however, appeared at Azotus and traveled about, preaching the gospel in all the towns until he reached Caesarea." Keep pressing forward in sharing the Good News.</w:t>
      </w:r>
    </w:p>
    <w:p w14:paraId="57109F8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actively participate in continuing the mission in your local community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by sharing your faith with others, like Philip did?</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Why does the Holy Spirit play a crucial role in guiding the mission's continuation?</w:t>
      </w:r>
      <w:r w:rsidRPr="008B66E7">
        <w:rPr>
          <w:rFonts w:asciiTheme="minorHAnsi" w:eastAsiaTheme="minorHAnsi" w:hAnsiTheme="minorHAnsi" w:cstheme="minorBidi"/>
          <w14:ligatures w14:val="standardContextual"/>
        </w:rPr>
        <w:br w:type="page"/>
      </w:r>
    </w:p>
    <w:p w14:paraId="33C4F315" w14:textId="77777777" w:rsidR="008B66E7" w:rsidRPr="008B66E7" w:rsidRDefault="008B66E7" w:rsidP="008B66E7">
      <w:pPr>
        <w:spacing w:line="247" w:lineRule="auto"/>
        <w:jc w:val="center"/>
        <w:outlineLvl w:val="0"/>
        <w:rPr>
          <w:rFonts w:asciiTheme="minorHAnsi" w:eastAsia="Times New Roman" w:hAnsiTheme="minorHAnsi"/>
          <w:b/>
          <w:bCs/>
          <w:kern w:val="36"/>
          <w:sz w:val="32"/>
          <w:szCs w:val="32"/>
        </w:rPr>
      </w:pPr>
      <w:r w:rsidRPr="008B66E7">
        <w:rPr>
          <w:rFonts w:asciiTheme="minorHAnsi" w:eastAsia="Times New Roman" w:hAnsiTheme="minorHAnsi"/>
          <w:b/>
          <w:bCs/>
          <w:kern w:val="36"/>
          <w:sz w:val="32"/>
          <w:szCs w:val="32"/>
        </w:rPr>
        <w:t>Acts 9 Teaching Points and Bible Study Questions</w:t>
      </w:r>
    </w:p>
    <w:p w14:paraId="25AE3BD4" w14:textId="26C68D52"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Power of Transformation</w:t>
      </w:r>
    </w:p>
    <w:p w14:paraId="283A0DA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Acts 9 introduces us to Saul, a man who was fervently persecuting Christians. Yet, in a dramatic encounter on the road to Damascus, he is transformed into Paul, one of the most influential apostles. This story reminds us that no one is beyond the reach of God's transformative power. As it is written, "Immediately, something like scales fell from Saul’s eyes, and he could see again" (Acts 9:18). This transformation is a testament to the fact that God can change any heart, no matter how hardened.</w:t>
      </w:r>
    </w:p>
    <w:p w14:paraId="5629BC9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Saul's transformation inspire you to embrace change in your own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steps can you take to facilitate personal transformation like Saul's?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 you think transformation is essential for spiritual growth and community impact? </w:t>
      </w:r>
    </w:p>
    <w:p w14:paraId="1A35DF2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Divine Appointments</w:t>
      </w:r>
    </w:p>
    <w:p w14:paraId="1FBEA84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Saul's encounter with Jesus was not a coincidence; it was a divine appointment. God orchestrates events in our lives to fulfill His purposes. Ananias, a disciple in Damascus, was also part of this divine plan. The Lord told him, "Go! This man is My chosen instrument to carry My name before the Gentiles and their kings and before the people of Israel" (Acts 9:15). This teaches us to be open to God's leading, as He may have a special role for us in His grand design.</w:t>
      </w:r>
    </w:p>
    <w:p w14:paraId="704A356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recognize and respond to divine appointments in your daily life like Ananias did?</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learn from unexpected encounters that may be divine appointments?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 you think God uses divine appointments to fulfill His purposes, as seen in Saul's conversion? </w:t>
      </w:r>
    </w:p>
    <w:p w14:paraId="677F54CA"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54DCFF42"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6146356D" w14:textId="77777777" w:rsidR="00A744B0" w:rsidRDefault="00A744B0" w:rsidP="008B66E7">
      <w:pPr>
        <w:spacing w:line="247" w:lineRule="auto"/>
        <w:rPr>
          <w:rFonts w:asciiTheme="minorHAnsi" w:eastAsia="Times New Roman" w:hAnsiTheme="minorHAnsi"/>
          <w:b/>
          <w:bCs/>
          <w:kern w:val="0"/>
          <w:sz w:val="21"/>
          <w:szCs w:val="21"/>
        </w:rPr>
      </w:pPr>
    </w:p>
    <w:p w14:paraId="69EED407" w14:textId="3D397B91"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Importance of Obedience</w:t>
      </w:r>
    </w:p>
    <w:p w14:paraId="0A49123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Ananias was initially hesitant to meet Saul, knowing his reputation. However, he obeyed God's command, demonstrating the importance of obedience even when it seems daunting. His obedience played a crucial role in Saul's conversion. "Then Ananias went to the house and entered it. Placing his hands on Saul, he said, 'Brother Saul, the Lord—Jesus, who appeared to you on the road as you were coming here—has sent me so that you may see again and be filled with the Holy Spirit'" (Acts 9:17). Obedience to God can lead to miraculous outcomes.</w:t>
      </w:r>
    </w:p>
    <w:p w14:paraId="304DBE7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apply Saul's obedience to God's call in your own life decisions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Ananias's obedience was crucial, and how can you emulate his trust in God?</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would you do if obedience to God required you to step out of your comfort zone? </w:t>
      </w:r>
    </w:p>
    <w:p w14:paraId="3190FBA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Role of Community</w:t>
      </w:r>
    </w:p>
    <w:p w14:paraId="22130B6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After his conversion, Saul spent time with the disciples in Damascus, learning and growing in his new faith. This highlights the importance of community in our spiritual journey. "Saul spent several days with the disciples in Damascus" (Acts 9:19). Being part of a community of believers provides support, encouragement, and accountability, helping us to grow in our faith.</w:t>
      </w:r>
    </w:p>
    <w:p w14:paraId="4FA8A70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your community support someone experiencing a transformative life change like Saul's conversion?</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Ananias was crucial in Saul's acceptance into the Christian community?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foster trust and inclusion in your faith community? </w:t>
      </w:r>
    </w:p>
    <w:p w14:paraId="0D9E4013"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043D6019"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22E1C31A" w14:textId="77777777" w:rsidR="00A744B0" w:rsidRDefault="00A744B0" w:rsidP="008B66E7">
      <w:pPr>
        <w:spacing w:line="247" w:lineRule="auto"/>
        <w:rPr>
          <w:rFonts w:asciiTheme="minorHAnsi" w:eastAsia="Times New Roman" w:hAnsiTheme="minorHAnsi"/>
          <w:b/>
          <w:bCs/>
          <w:kern w:val="0"/>
          <w:sz w:val="21"/>
          <w:szCs w:val="21"/>
        </w:rPr>
      </w:pPr>
    </w:p>
    <w:p w14:paraId="141BF3F6" w14:textId="419C43CC"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Boldness in Proclaiming the Gospel</w:t>
      </w:r>
    </w:p>
    <w:p w14:paraId="0F6ADDF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Once transformed, Saul immediately began to preach about Jesus in the synagogues, declaring, "He is the Son of God" (Acts 9:20). His boldness is a powerful example for us to share the gospel without fear. When we are filled with the Holy Spirit, we can speak with courage and conviction, knowing that God is with us.</w:t>
      </w:r>
    </w:p>
    <w:p w14:paraId="1D35EAFA" w14:textId="77777777" w:rsidR="00A744B0" w:rsidRDefault="008B66E7" w:rsidP="008B66E7">
      <w:pPr>
        <w:spacing w:line="247" w:lineRule="auto"/>
        <w:rPr>
          <w:rFonts w:asciiTheme="minorHAnsi" w:eastAsiaTheme="minorHAnsi" w:hAnsiTheme="minorHAnsi" w:cstheme="minorBidi"/>
          <w14:ligatures w14:val="standardContextual"/>
        </w:rPr>
      </w:pPr>
      <w:r w:rsidRPr="008B66E7">
        <w:rPr>
          <w:rFonts w:asciiTheme="minorHAnsi" w:eastAsia="Times New Roman" w:hAnsiTheme="minorHAnsi"/>
          <w:kern w:val="0"/>
          <w:sz w:val="21"/>
          <w:szCs w:val="21"/>
        </w:rPr>
        <w:t>1. How can you cultivate boldness like Saul when sharing your faith in challenging situations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by proclaiming the Gospel with boldness in your community?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Why do you think boldness is essential for effective Gospel proclamation in modern society?</w:t>
      </w:r>
    </w:p>
    <w:p w14:paraId="66C86880" w14:textId="7DC582C0"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Expect Opposition</w:t>
      </w:r>
    </w:p>
    <w:p w14:paraId="315DE37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Saul's newfound faith was met with skepticism and opposition, even from those who once supported him. "Yet Saul grew more and more powerful and baffled the Jews living in Damascus by proving that Jesus is the Christ" (Acts 9:22). This teaches us that following Christ may lead to challenges, but we can trust in God's strength to overcome them.</w:t>
      </w:r>
    </w:p>
    <w:p w14:paraId="79EB6A4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prepare for opposition when sharing your faith like Saul did in Acts 9?</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opposition is a common response to transformative change in Acts 9?</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Saul's experience to handle opposition in your own life? </w:t>
      </w:r>
    </w:p>
    <w:p w14:paraId="413CB5F0"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4F4631C9"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79875EBB" w14:textId="77777777" w:rsidR="00A744B0" w:rsidRDefault="00A744B0" w:rsidP="008B66E7">
      <w:pPr>
        <w:spacing w:line="247" w:lineRule="auto"/>
        <w:rPr>
          <w:rFonts w:asciiTheme="minorHAnsi" w:eastAsia="Times New Roman" w:hAnsiTheme="minorHAnsi"/>
          <w:b/>
          <w:bCs/>
          <w:kern w:val="0"/>
          <w:sz w:val="21"/>
          <w:szCs w:val="21"/>
        </w:rPr>
      </w:pPr>
    </w:p>
    <w:p w14:paraId="5759D64D" w14:textId="52F0C376"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Necessity of Perseverance</w:t>
      </w:r>
    </w:p>
    <w:p w14:paraId="2C7F290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Despite the threats against his life, Saul persevered in his mission. "When the brothers learned of this, they took him down to Caesarea and sent him off to Tarsus" (Acts 9:30). Perseverance is essential in our walk with God, as it helps us to remain steadfast in our faith and purpose, even in the face of adversity.</w:t>
      </w:r>
    </w:p>
    <w:p w14:paraId="2554EDD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Saul's transformation inspire you to persevere through personal challenges in your faith journey?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perseverance was crucial for Ananias in obeying God's command to help Saul?</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Saul's perseverance in spreading the gospel despite facing opposition? </w:t>
      </w:r>
    </w:p>
    <w:p w14:paraId="46345EB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Power of Prayer</w:t>
      </w:r>
    </w:p>
    <w:p w14:paraId="6221782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early church was a praying church, and their prayers were powerful and effective. "Then the church throughout Judea, Galilee, and Samaria enjoyed a time of peace. It was strengthened and encouraged by the Holy Spirit, and it grew in numbers, living in the fear of the Lord" (Acts 9:31). Prayer is a vital tool for spiritual growth and community strength, inviting God's presence and guidance into our lives.</w:t>
      </w:r>
    </w:p>
    <w:p w14:paraId="390A5CE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prayer transform challenging situations in your life, similar to Saul's conversion in Acts 9?</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through prayer when facing personal or communal crises?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prayer play a crucial role in seeking guidance and strength, as seen in Acts 9? </w:t>
      </w:r>
    </w:p>
    <w:p w14:paraId="0A3EF27D"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3096BE90"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436A8648" w14:textId="77777777" w:rsidR="00A744B0" w:rsidRDefault="00A744B0" w:rsidP="008B66E7">
      <w:pPr>
        <w:spacing w:line="247" w:lineRule="auto"/>
        <w:rPr>
          <w:rFonts w:asciiTheme="minorHAnsi" w:eastAsia="Times New Roman" w:hAnsiTheme="minorHAnsi"/>
          <w:b/>
          <w:bCs/>
          <w:kern w:val="0"/>
          <w:sz w:val="21"/>
          <w:szCs w:val="21"/>
        </w:rPr>
      </w:pPr>
    </w:p>
    <w:p w14:paraId="5D9C1995" w14:textId="221965FE"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Miracles Affirm the Message</w:t>
      </w:r>
    </w:p>
    <w:p w14:paraId="488E646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In Acts 9, Peter heals Aeneas and raises Tabitha from the dead, demonstrating the power of God at work through His servants. "Peter said to her, 'Tabitha, get up.' She opened her eyes, and seeing Peter, she sat up" (Acts 9:40). Miracles serve to affirm the truth of the gospel and draw people to faith in Christ.</w:t>
      </w:r>
    </w:p>
    <w:p w14:paraId="19ADFC1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witnessing miracles in your life strengthen your faith and affirm your beliefs?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God uses miracles to validate His message to believers and non-believers alike?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remain open to recognizing everyday miracles that affirm your spiritual journey? </w:t>
      </w:r>
    </w:p>
    <w:p w14:paraId="42ACB4D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Spread of the Gospel</w:t>
      </w:r>
    </w:p>
    <w:p w14:paraId="76A204E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chapter concludes with the church experiencing growth and peace. "</w:t>
      </w:r>
      <w:proofErr w:type="gramStart"/>
      <w:r w:rsidRPr="008B66E7">
        <w:rPr>
          <w:rFonts w:asciiTheme="minorHAnsi" w:eastAsia="Times New Roman" w:hAnsiTheme="minorHAnsi"/>
          <w:kern w:val="0"/>
          <w:sz w:val="21"/>
          <w:szCs w:val="21"/>
        </w:rPr>
        <w:t>So</w:t>
      </w:r>
      <w:proofErr w:type="gramEnd"/>
      <w:r w:rsidRPr="008B66E7">
        <w:rPr>
          <w:rFonts w:asciiTheme="minorHAnsi" w:eastAsia="Times New Roman" w:hAnsiTheme="minorHAnsi"/>
          <w:kern w:val="0"/>
          <w:sz w:val="21"/>
          <w:szCs w:val="21"/>
        </w:rPr>
        <w:t xml:space="preserve"> the church throughout all Judea and Galilee and Samaria had peace and was being built up" (Acts 9:31). This reminds us that the gospel is meant to be shared, and as we faithfully proclaim it, God will bring about growth and transformation in the lives of many. Let us be encouraged to continue spreading the good news with joy and confidence.</w:t>
      </w:r>
    </w:p>
    <w:p w14:paraId="40A1F9B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actively contribute to spreading the Gospel in your community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personal transformation is crucial for the effective spread of the Gospel?</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can you learn from Saul's conversion about overcoming obstacles in sharing your faith?</w:t>
      </w:r>
      <w:r w:rsidRPr="008B66E7">
        <w:rPr>
          <w:rFonts w:asciiTheme="minorHAnsi" w:eastAsiaTheme="minorHAnsi" w:hAnsiTheme="minorHAnsi" w:cstheme="minorBidi"/>
          <w14:ligatures w14:val="standardContextual"/>
        </w:rPr>
        <w:br w:type="page"/>
      </w:r>
    </w:p>
    <w:p w14:paraId="20F6A4F3" w14:textId="77777777" w:rsidR="008B66E7" w:rsidRPr="008B66E7" w:rsidRDefault="008B66E7" w:rsidP="008B66E7">
      <w:pPr>
        <w:spacing w:line="247" w:lineRule="auto"/>
        <w:jc w:val="center"/>
        <w:outlineLvl w:val="0"/>
        <w:rPr>
          <w:rFonts w:asciiTheme="minorHAnsi" w:eastAsia="Times New Roman" w:hAnsiTheme="minorHAnsi"/>
          <w:b/>
          <w:bCs/>
          <w:kern w:val="36"/>
          <w:sz w:val="32"/>
          <w:szCs w:val="32"/>
        </w:rPr>
      </w:pPr>
      <w:r w:rsidRPr="008B66E7">
        <w:rPr>
          <w:rFonts w:asciiTheme="minorHAnsi" w:eastAsia="Times New Roman" w:hAnsiTheme="minorHAnsi"/>
          <w:b/>
          <w:bCs/>
          <w:kern w:val="36"/>
          <w:sz w:val="32"/>
          <w:szCs w:val="32"/>
        </w:rPr>
        <w:t>Acts 10 Teaching Points and Bible Study Questions</w:t>
      </w:r>
    </w:p>
    <w:p w14:paraId="3122B739" w14:textId="68AE5D28"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God’s Love Knows No Boundaries</w:t>
      </w:r>
    </w:p>
    <w:p w14:paraId="1BDBE15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In Acts 10, we see a powerful demonstration of God's love extending beyond cultural and ethnic boundaries. Peter learns that "God does not show favoritism, but welcomes those from every nation who fear Him and do what is right" (Acts 10:34-35). This lesson reminds us that the Gospel is for everyone, and we are called to share it with all, regardless of their background.</w:t>
      </w:r>
    </w:p>
    <w:p w14:paraId="5D60CC6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demonstrate God's boundless love to someone from a different background this week?</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it's important to embrace diversity in your faith community?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overcome personal biases and love others as God does? </w:t>
      </w:r>
    </w:p>
    <w:p w14:paraId="658F5B2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Power of Prayer and Vision</w:t>
      </w:r>
    </w:p>
    <w:p w14:paraId="47A97E3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Cornelius, a devout man, receives a vision from God while in prayer, showing us the importance of maintaining a prayerful life. "Your prayers and gifts to the poor have ascended as a memorial offering before God" (Acts 10:4). This teaches us that God hears our prayers and can use them to guide us in His divine plan.</w:t>
      </w:r>
    </w:p>
    <w:p w14:paraId="4C5B54D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prayer and vision guide your decisions in challenging situations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through consistent prayer and seeking divine vision in your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prayer play a crucial role in understanding and accepting new perspectives or changes? </w:t>
      </w:r>
    </w:p>
    <w:p w14:paraId="1078D2CD"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3CA032DD"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78071129" w14:textId="77777777" w:rsidR="00A744B0" w:rsidRDefault="00A744B0" w:rsidP="008B66E7">
      <w:pPr>
        <w:spacing w:line="247" w:lineRule="auto"/>
        <w:rPr>
          <w:rFonts w:asciiTheme="minorHAnsi" w:eastAsia="Times New Roman" w:hAnsiTheme="minorHAnsi"/>
          <w:b/>
          <w:bCs/>
          <w:kern w:val="0"/>
          <w:sz w:val="21"/>
          <w:szCs w:val="21"/>
        </w:rPr>
      </w:pPr>
    </w:p>
    <w:p w14:paraId="66D2FF5E" w14:textId="68CC1323"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Obedience Opens Doors</w:t>
      </w:r>
    </w:p>
    <w:p w14:paraId="479BA0A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Peter's willingness to follow God's command, despite his initial hesitation, leads to a groundbreaking moment in the early church. "Get up, Peter, kill and eat," God instructs him in a vision, challenging his preconceived notions (Acts 10:13). Obedience to God’s voice can open doors to new opportunities and blessings.</w:t>
      </w:r>
    </w:p>
    <w:p w14:paraId="386DEE0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practicing obedience in daily life open unexpected opportunities for you and others?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obedience to God's guidance is crucial for personal and communal growth?</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steps can you take to ensure your obedience aligns with God's purpose for you? </w:t>
      </w:r>
    </w:p>
    <w:p w14:paraId="6C52069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Holy Spirit Unites Us</w:t>
      </w:r>
    </w:p>
    <w:p w14:paraId="21D4C77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Holy Spirit plays a crucial role in uniting believers. As Peter speaks to Cornelius and his household, "the Holy Spirit came upon all who heard the message" (Acts 10:44). This event shows that the Holy Spirit is the great unifier, bringing people together in faith and purpose.</w:t>
      </w:r>
    </w:p>
    <w:p w14:paraId="7AF4378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actively seek unity with others through the guidance of the Holy Spirit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the Holy Spirit's role is crucial in breaking cultural barriers among believers?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steps can you take to ensure the Holy Spirit guides your interactions with diverse communities? </w:t>
      </w:r>
    </w:p>
    <w:p w14:paraId="69943DBF" w14:textId="77777777" w:rsidR="00A744B0"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7B89313B" w14:textId="77777777" w:rsidR="00A744B0" w:rsidRDefault="00A744B0">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039B78BB" w14:textId="77777777" w:rsidR="00A744B0" w:rsidRDefault="00A744B0" w:rsidP="008B66E7">
      <w:pPr>
        <w:spacing w:line="247" w:lineRule="auto"/>
        <w:rPr>
          <w:rFonts w:asciiTheme="minorHAnsi" w:eastAsia="Times New Roman" w:hAnsiTheme="minorHAnsi"/>
          <w:b/>
          <w:bCs/>
          <w:kern w:val="0"/>
          <w:sz w:val="21"/>
          <w:szCs w:val="21"/>
        </w:rPr>
      </w:pPr>
    </w:p>
    <w:p w14:paraId="060425F2" w14:textId="59328EC1"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Breaking Down Barriers</w:t>
      </w:r>
    </w:p>
    <w:p w14:paraId="683062F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Peter’s visit to Cornelius’s home breaks down significant social and religious barriers. "You are well aware that it is against our law for a Jew to associate with or visit a Gentile," Peter acknowledges (Acts 10:28). Yet, he steps beyond these barriers, teaching us to break down walls that divide us from others.</w:t>
      </w:r>
    </w:p>
    <w:p w14:paraId="6361D93E" w14:textId="77777777" w:rsidR="00E54332" w:rsidRDefault="008B66E7" w:rsidP="008B66E7">
      <w:pPr>
        <w:spacing w:line="247" w:lineRule="auto"/>
        <w:rPr>
          <w:rFonts w:asciiTheme="minorHAnsi" w:eastAsiaTheme="minorHAnsi" w:hAnsiTheme="minorHAnsi" w:cstheme="minorBidi"/>
          <w14:ligatures w14:val="standardContextual"/>
        </w:rPr>
      </w:pPr>
      <w:r w:rsidRPr="008B66E7">
        <w:rPr>
          <w:rFonts w:asciiTheme="minorHAnsi" w:eastAsia="Times New Roman" w:hAnsiTheme="minorHAnsi"/>
          <w:kern w:val="0"/>
          <w:sz w:val="21"/>
          <w:szCs w:val="21"/>
        </w:rPr>
        <w:t>1. How can you actively break down cultural barriers in your community like Peter did with Cornelius?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it's important to challenge personal biases when sharing your faith?</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steps can you take to foster inclusivity in your church or social group?</w:t>
      </w:r>
    </w:p>
    <w:p w14:paraId="33B68F43" w14:textId="6C99CD32"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God’s Timing is Perfect</w:t>
      </w:r>
    </w:p>
    <w:p w14:paraId="7DA2D6F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timing of Cornelius’s vision and Peter’s visit is divinely orchestrated. "Now send men to Joppa to call for Simon who is called Peter" (Acts 10:5). This reminds us that God’s timing is always perfect, and we can trust Him to align events in our lives for His glory.</w:t>
      </w:r>
    </w:p>
    <w:p w14:paraId="6B1D31C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trust God's timing in situations where you feel impatient or uncertain?</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God's timing was crucial in Peter's vision and Cornelius's encounter?</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align your actions with God's perfect timing in your daily life? </w:t>
      </w:r>
    </w:p>
    <w:p w14:paraId="6BF2C380"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33503262"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554D7F21" w14:textId="77777777" w:rsidR="00E54332" w:rsidRDefault="00E54332" w:rsidP="008B66E7">
      <w:pPr>
        <w:spacing w:line="247" w:lineRule="auto"/>
        <w:rPr>
          <w:rFonts w:asciiTheme="minorHAnsi" w:eastAsia="Times New Roman" w:hAnsiTheme="minorHAnsi"/>
          <w:b/>
          <w:bCs/>
          <w:kern w:val="0"/>
          <w:sz w:val="21"/>
          <w:szCs w:val="21"/>
        </w:rPr>
      </w:pPr>
    </w:p>
    <w:p w14:paraId="5A0B3865" w14:textId="26A9A5E1"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Gospel is for All</w:t>
      </w:r>
    </w:p>
    <w:p w14:paraId="7B7F4ED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Peter’s realization that the Gospel is for everyone is a pivotal moment. "He commanded us to preach to the people and to testify that He is the One appointed by God to judge the living and the dead" (Acts 10:42). This underscores the universal nature of the Gospel message.</w:t>
      </w:r>
    </w:p>
    <w:p w14:paraId="5E0040E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actively share the Gospel with someone from a different cultural background this week?</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it's important to embrace diversity within your faith community?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steps can you take to overcome personal biases when spreading the Gospel? </w:t>
      </w:r>
    </w:p>
    <w:p w14:paraId="4AC6E41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Witnessing Through Action</w:t>
      </w:r>
    </w:p>
    <w:p w14:paraId="4B2A129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Cornelius’s life of devotion and charity speaks volumes about his faith. His actions serve as a witness to those around him, showing that our deeds can be a powerful testimony of our beliefs. "He and all his household were devout and God-fearing" (Acts 10:2).</w:t>
      </w:r>
    </w:p>
    <w:p w14:paraId="2817ED7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demonstrate God's love through your actions in everyday situations like Peter did with Cornelius?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by witnessing through actions rather than words in your community?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 you think Peter's actions were crucial in spreading the Gospel to the Gentiles? </w:t>
      </w:r>
    </w:p>
    <w:p w14:paraId="08DC501C"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3FBEC28D"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23A68199" w14:textId="77777777" w:rsidR="00E54332" w:rsidRDefault="00E54332" w:rsidP="008B66E7">
      <w:pPr>
        <w:spacing w:line="247" w:lineRule="auto"/>
        <w:rPr>
          <w:rFonts w:asciiTheme="minorHAnsi" w:eastAsia="Times New Roman" w:hAnsiTheme="minorHAnsi"/>
          <w:b/>
          <w:bCs/>
          <w:kern w:val="0"/>
          <w:sz w:val="21"/>
          <w:szCs w:val="21"/>
        </w:rPr>
      </w:pPr>
    </w:p>
    <w:p w14:paraId="38FDDA6D" w14:textId="143A8254"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God Prepares the Way</w:t>
      </w:r>
    </w:p>
    <w:p w14:paraId="7DB16C8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Before Peter arrives, God prepares Cornelius’s heart to receive the message. "Cornelius was expecting them and had called together his relatives and close friends" (Acts 10:24). This illustrates how God prepares the way for His message to be received, often working in hearts long before we arrive.</w:t>
      </w:r>
    </w:p>
    <w:p w14:paraId="1A9D443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recognize and respond to God's guidance in your daily life like Peter did?</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God used a vision to prepare Peter for his mission to the Gentiles?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steps can you take to be more open to unexpected opportunities God presents? </w:t>
      </w:r>
    </w:p>
    <w:p w14:paraId="1E4EF5C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Salvation is Through Christ Alone</w:t>
      </w:r>
    </w:p>
    <w:p w14:paraId="5637C08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chapter concludes with a clear declaration of salvation through Jesus Christ. "Everyone who believes in Him receives forgiveness of sins through His name" (Acts 10:43). This is the cornerstone of our faith, reminding us that salvation is found in Christ alone, a truth we are called to share with the world.</w:t>
      </w:r>
    </w:p>
    <w:p w14:paraId="33E2418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share the message of salvation through Christ in your daily interactions?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Peter's vision emphasizes the inclusivity of salvation through Christ?</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can you learn from Cornelius's response to the gospel about seeking salvation in Christ alone?</w:t>
      </w:r>
      <w:r w:rsidRPr="008B66E7">
        <w:rPr>
          <w:rFonts w:asciiTheme="minorHAnsi" w:eastAsiaTheme="minorHAnsi" w:hAnsiTheme="minorHAnsi" w:cstheme="minorBidi"/>
          <w14:ligatures w14:val="standardContextual"/>
        </w:rPr>
        <w:br w:type="page"/>
      </w:r>
    </w:p>
    <w:p w14:paraId="09F8B841" w14:textId="77777777" w:rsidR="008B66E7" w:rsidRPr="008B66E7" w:rsidRDefault="008B66E7" w:rsidP="008B66E7">
      <w:pPr>
        <w:spacing w:line="247" w:lineRule="auto"/>
        <w:jc w:val="center"/>
        <w:outlineLvl w:val="0"/>
        <w:rPr>
          <w:rFonts w:asciiTheme="minorHAnsi" w:eastAsia="Times New Roman" w:hAnsiTheme="minorHAnsi"/>
          <w:b/>
          <w:bCs/>
          <w:kern w:val="36"/>
          <w:sz w:val="32"/>
          <w:szCs w:val="32"/>
        </w:rPr>
      </w:pPr>
      <w:r w:rsidRPr="008B66E7">
        <w:rPr>
          <w:rFonts w:asciiTheme="minorHAnsi" w:eastAsia="Times New Roman" w:hAnsiTheme="minorHAnsi"/>
          <w:b/>
          <w:bCs/>
          <w:kern w:val="36"/>
          <w:sz w:val="32"/>
          <w:szCs w:val="32"/>
        </w:rPr>
        <w:t>Acts 11 Teaching Points and Bible Study Questions</w:t>
      </w:r>
    </w:p>
    <w:p w14:paraId="25C151C8" w14:textId="45C67D15"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Embrace New Revelations with Openness</w:t>
      </w:r>
    </w:p>
    <w:p w14:paraId="046B3A0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In Acts 11, Peter recounts his vision and the subsequent acceptance of Gentiles into the faith. This teaches us to remain open to God's guidance, even when it challenges our preconceived notions. As Peter explains, "The Spirit told me to accompany them without hesitation" (Acts 11:12). We should be ready to follow the Spirit's leading, trusting that God's plans are greater than our own.</w:t>
      </w:r>
    </w:p>
    <w:p w14:paraId="209DE64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remain open to new insights in your spiritual journey like Peter did in Acts 11?</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embracing new revelations is challenging, and how can you overcome these challenges?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practical steps can you take to ensure openness to God's evolving guidance in your life? </w:t>
      </w:r>
    </w:p>
    <w:p w14:paraId="6496F89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Unity in Diversity</w:t>
      </w:r>
    </w:p>
    <w:p w14:paraId="0ECAD24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early church faced the challenge of integrating Gentile believers. Acts 11 shows us the importance of unity in diversity. "When they heard this, they had no further objections and praised God" (Acts 11:18). Embracing diversity within the body of Christ strengthens our witness and reflects the inclusive love of God.</w:t>
      </w:r>
    </w:p>
    <w:p w14:paraId="15F1D47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we embrace cultural differences to strengthen unity within our church community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steps can you take to promote inclusivity and acceptance in your faith group?</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celebrating diversity enhance our collective spiritual growth and understanding? </w:t>
      </w:r>
    </w:p>
    <w:p w14:paraId="685C3912"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4F4E5225"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745EC5B3" w14:textId="77777777" w:rsidR="00E54332" w:rsidRDefault="00E54332" w:rsidP="008B66E7">
      <w:pPr>
        <w:spacing w:line="247" w:lineRule="auto"/>
        <w:rPr>
          <w:rFonts w:asciiTheme="minorHAnsi" w:eastAsia="Times New Roman" w:hAnsiTheme="minorHAnsi"/>
          <w:b/>
          <w:bCs/>
          <w:kern w:val="0"/>
          <w:sz w:val="21"/>
          <w:szCs w:val="21"/>
        </w:rPr>
      </w:pPr>
    </w:p>
    <w:p w14:paraId="796FED68" w14:textId="0AB2471C"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Power of Testimony</w:t>
      </w:r>
    </w:p>
    <w:p w14:paraId="55F3A05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Peter's testimony about his vision and the Holy Spirit's work among the Gentiles was pivotal. Sharing our experiences of God's work in our lives can inspire and encourage others. "</w:t>
      </w:r>
      <w:proofErr w:type="gramStart"/>
      <w:r w:rsidRPr="008B66E7">
        <w:rPr>
          <w:rFonts w:asciiTheme="minorHAnsi" w:eastAsia="Times New Roman" w:hAnsiTheme="minorHAnsi"/>
          <w:kern w:val="0"/>
          <w:sz w:val="21"/>
          <w:szCs w:val="21"/>
        </w:rPr>
        <w:t>So</w:t>
      </w:r>
      <w:proofErr w:type="gramEnd"/>
      <w:r w:rsidRPr="008B66E7">
        <w:rPr>
          <w:rFonts w:asciiTheme="minorHAnsi" w:eastAsia="Times New Roman" w:hAnsiTheme="minorHAnsi"/>
          <w:kern w:val="0"/>
          <w:sz w:val="21"/>
          <w:szCs w:val="21"/>
        </w:rPr>
        <w:t xml:space="preserve"> if God gave them the same gift He gave us...who was I to hinder the work of God?" (Acts 11:17). Our stories can be powerful tools for evangelism.</w:t>
      </w:r>
    </w:p>
    <w:p w14:paraId="7E5C446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sharing your personal testimony impact others' faith journeys in your community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testimonies are powerful tools for spreading the message of Christ?</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ensure your testimony remains authentic and relatable to those around you? </w:t>
      </w:r>
    </w:p>
    <w:p w14:paraId="34BA540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God’s Sovereignty in Salvation</w:t>
      </w:r>
    </w:p>
    <w:p w14:paraId="6B376F2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Acts 11 reminds us that salvation is God's work, not ours. The believers recognized that "God has granted even the Gentiles repentance unto life" (Acts 11:18). This underscores the truth that it is God who draws people to Himself, and our role is to faithfully share the gospel.</w:t>
      </w:r>
    </w:p>
    <w:p w14:paraId="48AF413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recognizing God's sovereignty in salvation influence your approach to sharing the Gospel with others?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learn about God's character through His sovereign actions in Acts 11?</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understanding God's sovereignty in salvation encourage trust in His plans for your life? </w:t>
      </w:r>
    </w:p>
    <w:p w14:paraId="31BC0890"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674B00AB"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2A8B3B6F" w14:textId="77777777" w:rsidR="00E54332" w:rsidRDefault="00E54332" w:rsidP="008B66E7">
      <w:pPr>
        <w:spacing w:line="247" w:lineRule="auto"/>
        <w:rPr>
          <w:rFonts w:asciiTheme="minorHAnsi" w:eastAsia="Times New Roman" w:hAnsiTheme="minorHAnsi"/>
          <w:b/>
          <w:bCs/>
          <w:kern w:val="0"/>
          <w:sz w:val="21"/>
          <w:szCs w:val="21"/>
        </w:rPr>
      </w:pPr>
    </w:p>
    <w:p w14:paraId="0665E17B" w14:textId="4365917D"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Importance of Accountability</w:t>
      </w:r>
    </w:p>
    <w:p w14:paraId="0D87E0E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Peter's return to Jerusalem and his explanation to the apostles highlights the value of accountability within the church. "</w:t>
      </w:r>
      <w:proofErr w:type="gramStart"/>
      <w:r w:rsidRPr="008B66E7">
        <w:rPr>
          <w:rFonts w:asciiTheme="minorHAnsi" w:eastAsia="Times New Roman" w:hAnsiTheme="minorHAnsi"/>
          <w:kern w:val="0"/>
          <w:sz w:val="21"/>
          <w:szCs w:val="21"/>
        </w:rPr>
        <w:t>So</w:t>
      </w:r>
      <w:proofErr w:type="gramEnd"/>
      <w:r w:rsidRPr="008B66E7">
        <w:rPr>
          <w:rFonts w:asciiTheme="minorHAnsi" w:eastAsia="Times New Roman" w:hAnsiTheme="minorHAnsi"/>
          <w:kern w:val="0"/>
          <w:sz w:val="21"/>
          <w:szCs w:val="21"/>
        </w:rPr>
        <w:t xml:space="preserve"> when Peter went up to Jerusalem, the circumcised believers criticized him" (Acts 11:2). Being accountable helps maintain doctrinal purity and fosters trust among believers.</w:t>
      </w:r>
    </w:p>
    <w:p w14:paraId="3D0628F7" w14:textId="77777777" w:rsidR="00E54332" w:rsidRDefault="008B66E7" w:rsidP="008B66E7">
      <w:pPr>
        <w:spacing w:line="247" w:lineRule="auto"/>
        <w:rPr>
          <w:rFonts w:asciiTheme="minorHAnsi" w:eastAsiaTheme="minorHAnsi" w:hAnsiTheme="minorHAnsi" w:cstheme="minorBidi"/>
          <w14:ligatures w14:val="standardContextual"/>
        </w:rPr>
      </w:pPr>
      <w:r w:rsidRPr="008B66E7">
        <w:rPr>
          <w:rFonts w:asciiTheme="minorHAnsi" w:eastAsia="Times New Roman" w:hAnsiTheme="minorHAnsi"/>
          <w:kern w:val="0"/>
          <w:sz w:val="21"/>
          <w:szCs w:val="21"/>
        </w:rPr>
        <w:t>1. How can you implement accountability in your spiritual community like the early church in Acts 11?</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accountability was crucial for the apostles' mission in Acts 11?</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steps can you take to ensure accountability in your personal faith journey?</w:t>
      </w:r>
    </w:p>
    <w:p w14:paraId="7A2E8C8C" w14:textId="6DD35672" w:rsidR="008B66E7" w:rsidRPr="008B66E7" w:rsidRDefault="00E54332" w:rsidP="008B66E7">
      <w:pPr>
        <w:spacing w:line="247" w:lineRule="auto"/>
        <w:rPr>
          <w:rFonts w:asciiTheme="minorHAnsi" w:eastAsia="Times New Roman" w:hAnsiTheme="minorHAnsi"/>
          <w:kern w:val="0"/>
          <w:sz w:val="21"/>
          <w:szCs w:val="21"/>
        </w:rPr>
      </w:pPr>
      <w:r>
        <w:rPr>
          <w:rFonts w:asciiTheme="minorHAnsi" w:eastAsiaTheme="minorHAnsi" w:hAnsiTheme="minorHAnsi" w:cstheme="minorBidi"/>
          <w14:ligatures w14:val="standardContextual"/>
        </w:rPr>
        <w:br/>
      </w:r>
      <w:r>
        <w:rPr>
          <w:rFonts w:asciiTheme="minorHAnsi" w:eastAsiaTheme="minorHAnsi" w:hAnsiTheme="minorHAnsi" w:cstheme="minorBidi"/>
          <w14:ligatures w14:val="standardContextual"/>
        </w:rPr>
        <w:br/>
      </w:r>
      <w:r>
        <w:rPr>
          <w:rFonts w:asciiTheme="minorHAnsi" w:eastAsiaTheme="minorHAnsi" w:hAnsiTheme="minorHAnsi" w:cstheme="minorBidi"/>
          <w14:ligatures w14:val="standardContextual"/>
        </w:rPr>
        <w:br/>
      </w:r>
      <w:r>
        <w:rPr>
          <w:rFonts w:asciiTheme="minorHAnsi" w:eastAsiaTheme="minorHAnsi" w:hAnsiTheme="minorHAnsi" w:cstheme="minorBidi"/>
          <w14:ligatures w14:val="standardContextual"/>
        </w:rPr>
        <w:br/>
      </w:r>
      <w:r w:rsidR="008B66E7" w:rsidRPr="008B66E7">
        <w:rPr>
          <w:rFonts w:asciiTheme="minorHAnsi" w:eastAsia="Times New Roman" w:hAnsiTheme="minorHAnsi"/>
          <w:b/>
          <w:bCs/>
          <w:kern w:val="0"/>
          <w:sz w:val="21"/>
          <w:szCs w:val="21"/>
        </w:rPr>
        <w:t>Encouragement as a Ministry</w:t>
      </w:r>
    </w:p>
    <w:p w14:paraId="66D2D41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Barnabas is sent to Antioch to encourage the new believers. His actions remind us of the vital role encouragement plays in the church. "When he arrived and saw the grace of God, he rejoiced and encouraged them all to remain true to the Lord" (Acts 11:23). Encouragement strengthens faith and builds community.</w:t>
      </w:r>
    </w:p>
    <w:p w14:paraId="411E57B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actively encourage others in your community to grow in their faith like Barnabas did?</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encouragement is essential for building a strong and supportive church community?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practical steps can you take to make encouragement a regular part of your ministry efforts? </w:t>
      </w:r>
    </w:p>
    <w:p w14:paraId="546C4ADF"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4EA1BDFE"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322C0438" w14:textId="77777777" w:rsidR="00E54332" w:rsidRDefault="00E54332" w:rsidP="008B66E7">
      <w:pPr>
        <w:spacing w:line="247" w:lineRule="auto"/>
        <w:rPr>
          <w:rFonts w:asciiTheme="minorHAnsi" w:eastAsia="Times New Roman" w:hAnsiTheme="minorHAnsi"/>
          <w:b/>
          <w:bCs/>
          <w:kern w:val="0"/>
          <w:sz w:val="21"/>
          <w:szCs w:val="21"/>
        </w:rPr>
      </w:pPr>
    </w:p>
    <w:p w14:paraId="44188CAE" w14:textId="2E028819"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Role of Prophets</w:t>
      </w:r>
    </w:p>
    <w:p w14:paraId="7CD9D0B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Prophets like Agabus played a crucial role in the early church by providing guidance and warning. "One of them, named Agabus, stood up and predicted by the Spirit that a great famine would sweep across the whole world" (Acts 11:28). This reminds us to value prophetic voices that align with Scripture and guide us in truth.</w:t>
      </w:r>
    </w:p>
    <w:p w14:paraId="4B27FC3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discern and respond to prophetic messages in your community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prophets were essential in guiding early believers, and how is this relevant now?</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the prophets in Acts 11 to apply in your spiritual journey? </w:t>
      </w:r>
    </w:p>
    <w:p w14:paraId="580331E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Generosity in Action</w:t>
      </w:r>
    </w:p>
    <w:p w14:paraId="0D9F458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response to Agabus's prophecy was a demonstration of generosity. The disciples decided to provide help for the brothers and sisters in Judea. "Each of the disciples, according to his ability, decided to send relief" (Acts 11:29). Generosity is a tangible expression of love and unity in the body of Christ.</w:t>
      </w:r>
    </w:p>
    <w:p w14:paraId="323B7CF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demonstrate generosity in your community like the believers in Acts 11:29-30?</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generosity is essential for building a supportive faith community?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steps can you take to prioritize generosity in your daily life? </w:t>
      </w:r>
    </w:p>
    <w:p w14:paraId="773DB55B"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21C5079C"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050BE618" w14:textId="77777777" w:rsidR="00E54332" w:rsidRDefault="00E54332" w:rsidP="008B66E7">
      <w:pPr>
        <w:spacing w:line="247" w:lineRule="auto"/>
        <w:rPr>
          <w:rFonts w:asciiTheme="minorHAnsi" w:eastAsia="Times New Roman" w:hAnsiTheme="minorHAnsi"/>
          <w:b/>
          <w:bCs/>
          <w:kern w:val="0"/>
          <w:sz w:val="21"/>
          <w:szCs w:val="21"/>
        </w:rPr>
      </w:pPr>
    </w:p>
    <w:p w14:paraId="2F354A80" w14:textId="1EC19F60"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Spread of the Gospel</w:t>
      </w:r>
    </w:p>
    <w:p w14:paraId="2A77CA4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Acts 11 highlights the spread of the gospel beyond Jewish communities. "The Lord’s hand was with them, and a great number of people believed and turned to the Lord" (Acts 11:21). This encourages us to share the gospel widely, trusting that God will bring people to faith.</w:t>
      </w:r>
    </w:p>
    <w:p w14:paraId="509794A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actively participate in spreading the Gospel in your community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the early church's unity was crucial for the Gospel's spread?</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Barnabas's encouragement to support others in their faith journey? </w:t>
      </w:r>
    </w:p>
    <w:p w14:paraId="622DBCF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Church as a Sending Community</w:t>
      </w:r>
    </w:p>
    <w:p w14:paraId="0FB7B08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church in Antioch became a hub for missionary activity. This teaches us the importance of being a sending community, committed to spreading the gospel. "The disciples were first called Christians at Antioch" (Acts 11:26). Our identity as Christians is tied to our mission to make disciples of all nations.</w:t>
      </w:r>
    </w:p>
    <w:p w14:paraId="14FB8EC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These lessons from Acts 11 remind us of the dynamic and transformative work of God in the early church, encouraging us to live out our faith with boldness and love.</w:t>
      </w:r>
    </w:p>
    <w:p w14:paraId="11A1EF9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your church actively support and send members to spread the gospel like in Acts 11?</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practical steps can you take to encourage a sending culture within your church community?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Why do you think the early church prioritized sending members, and how can this inspire your church today?</w:t>
      </w:r>
      <w:r w:rsidRPr="008B66E7">
        <w:rPr>
          <w:rFonts w:asciiTheme="minorHAnsi" w:eastAsiaTheme="minorHAnsi" w:hAnsiTheme="minorHAnsi" w:cstheme="minorBidi"/>
          <w14:ligatures w14:val="standardContextual"/>
        </w:rPr>
        <w:br w:type="page"/>
      </w:r>
    </w:p>
    <w:p w14:paraId="0C7158A3" w14:textId="77777777" w:rsidR="008B66E7" w:rsidRPr="008B66E7" w:rsidRDefault="008B66E7" w:rsidP="008B66E7">
      <w:pPr>
        <w:spacing w:line="247" w:lineRule="auto"/>
        <w:jc w:val="center"/>
        <w:outlineLvl w:val="0"/>
        <w:rPr>
          <w:rFonts w:asciiTheme="minorHAnsi" w:eastAsia="Times New Roman" w:hAnsiTheme="minorHAnsi"/>
          <w:b/>
          <w:bCs/>
          <w:kern w:val="36"/>
          <w:sz w:val="32"/>
          <w:szCs w:val="32"/>
        </w:rPr>
      </w:pPr>
      <w:r w:rsidRPr="008B66E7">
        <w:rPr>
          <w:rFonts w:asciiTheme="minorHAnsi" w:eastAsia="Times New Roman" w:hAnsiTheme="minorHAnsi"/>
          <w:b/>
          <w:bCs/>
          <w:kern w:val="36"/>
          <w:sz w:val="32"/>
          <w:szCs w:val="32"/>
        </w:rPr>
        <w:t>Acts 12 Teaching Points and Bible Study Questions</w:t>
      </w:r>
    </w:p>
    <w:p w14:paraId="73622474" w14:textId="3486CD62"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Power of Earnest Prayer</w:t>
      </w:r>
    </w:p>
    <w:p w14:paraId="171D5BA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In Acts 12, we see the early church facing a dire situation: Peter is imprisoned, and James has been executed. Yet, the church responds not with despair but with fervent prayer. "</w:t>
      </w:r>
      <w:proofErr w:type="gramStart"/>
      <w:r w:rsidRPr="008B66E7">
        <w:rPr>
          <w:rFonts w:asciiTheme="minorHAnsi" w:eastAsia="Times New Roman" w:hAnsiTheme="minorHAnsi"/>
          <w:kern w:val="0"/>
          <w:sz w:val="21"/>
          <w:szCs w:val="21"/>
        </w:rPr>
        <w:t>So</w:t>
      </w:r>
      <w:proofErr w:type="gramEnd"/>
      <w:r w:rsidRPr="008B66E7">
        <w:rPr>
          <w:rFonts w:asciiTheme="minorHAnsi" w:eastAsia="Times New Roman" w:hAnsiTheme="minorHAnsi"/>
          <w:kern w:val="0"/>
          <w:sz w:val="21"/>
          <w:szCs w:val="21"/>
        </w:rPr>
        <w:t xml:space="preserve"> Peter was kept in prison, but the church was fervently praying to God for him" (Acts 12:5). This teaches us the incredible power of earnest prayer. When we unite in prayer, we invite God's intervention in miraculous ways. Never underestimate the power of a prayerful community!</w:t>
      </w:r>
    </w:p>
    <w:p w14:paraId="5C528DC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incorporate earnest prayer into your daily routine for impactful results?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earnest prayer was crucial in Peter's miraculous escape?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the church's response to Peter's imprisonment about community prayer? </w:t>
      </w:r>
    </w:p>
    <w:p w14:paraId="66150EC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Divine Intervention in Impossible Situations</w:t>
      </w:r>
    </w:p>
    <w:p w14:paraId="50E42D0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Peter's miraculous escape from prison is a testament to God's ability to intervene in seemingly impossible situations. "Suddenly an angel of the Lord appeared, and a light shone in the cell" (Acts 12:7). This reminds us that no matter how dire our circumstances may seem, God is always capable of delivering us. Trust in His timing and His methods, for He is always working behind the scenes.</w:t>
      </w:r>
    </w:p>
    <w:p w14:paraId="5CA0256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recognize and respond to divine intervention in your own seemingly impossible situations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learn about faith when facing challenges that seem insurmountable?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trusting in divine intervention matter when you feel trapped by circumstances beyond your control? </w:t>
      </w:r>
    </w:p>
    <w:p w14:paraId="3F120CD4"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6606B36B"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5B649CB7" w14:textId="77777777" w:rsidR="00E54332" w:rsidRDefault="00E54332" w:rsidP="008B66E7">
      <w:pPr>
        <w:spacing w:line="247" w:lineRule="auto"/>
        <w:rPr>
          <w:rFonts w:asciiTheme="minorHAnsi" w:eastAsia="Times New Roman" w:hAnsiTheme="minorHAnsi"/>
          <w:b/>
          <w:bCs/>
          <w:kern w:val="0"/>
          <w:sz w:val="21"/>
          <w:szCs w:val="21"/>
        </w:rPr>
      </w:pPr>
    </w:p>
    <w:p w14:paraId="06C6F127" w14:textId="2A1DFC4B"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Importance of Obedience</w:t>
      </w:r>
    </w:p>
    <w:p w14:paraId="191E22C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When the angel appeared to Peter, he was instructed to "Get dressed and put on your sandals" (Acts 12:8). Peter's immediate obedience, even in a state of confusion, led to his freedom. This highlights the importance of obeying God's instructions, even when we don't fully understand them. Obedience is often the key that unlocks the door to our deliverance.</w:t>
      </w:r>
    </w:p>
    <w:p w14:paraId="3428522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Peter's obedience in Acts 12 inspire you to trust and follow God's guidance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obedience was crucial for the early church's growth and unity in Acts 12?</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practical steps can you take to prioritize obedience to God in challenging situations like Peter's? </w:t>
      </w:r>
    </w:p>
    <w:p w14:paraId="09E48EA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Faith Over Fear</w:t>
      </w:r>
    </w:p>
    <w:p w14:paraId="2041EA3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Despite the threat of persecution, the early church continued to gather and pray. Their faith in God's power was greater than their fear of man. "But Peter kept on knocking, and when they opened the door and saw him, they were astounded" (Acts 12:16). This teaches us to prioritize faith over fear, trusting that God is greater than any challenge we face.</w:t>
      </w:r>
    </w:p>
    <w:p w14:paraId="1BC2633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practice faith over fear when facing unexpected challenges like Peter's imprisonment in Acts 12?</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the early church's prayers were crucial in overcoming fear during Peter's arrest?</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Peter's calmness in prison to apply faith over fear in your life? </w:t>
      </w:r>
    </w:p>
    <w:p w14:paraId="6248AE70"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0573CB4C"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41B30844" w14:textId="77777777" w:rsidR="00E54332" w:rsidRDefault="00E54332" w:rsidP="008B66E7">
      <w:pPr>
        <w:spacing w:line="247" w:lineRule="auto"/>
        <w:rPr>
          <w:rFonts w:asciiTheme="minorHAnsi" w:eastAsia="Times New Roman" w:hAnsiTheme="minorHAnsi"/>
          <w:b/>
          <w:bCs/>
          <w:kern w:val="0"/>
          <w:sz w:val="21"/>
          <w:szCs w:val="21"/>
        </w:rPr>
      </w:pPr>
    </w:p>
    <w:p w14:paraId="0B653A22" w14:textId="464AE153"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Reality of Spiritual Warfare</w:t>
      </w:r>
    </w:p>
    <w:p w14:paraId="4573D53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Herod's actions against the church remind us of the spiritual warfare that believers face. "He had James, the brother of John, put to death with the sword" (Acts 12:2). We must remain vigilant and prayerful, recognizing that our struggle is not against flesh and blood but against spiritual forces. Equip yourself with the armor of God and stand firm in faith.</w:t>
      </w:r>
    </w:p>
    <w:p w14:paraId="6ABB8356"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kern w:val="0"/>
          <w:sz w:val="21"/>
          <w:szCs w:val="21"/>
        </w:rPr>
        <w:t>1. How can you recognize and respond to spiritual warfare in your daily life like the early church did?</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prayer was crucial for Peter's release, and how can you apply this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can you learn from Peter's faith during imprisonment to strengthen your own spiritual battles?</w:t>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041DAAE8" w14:textId="5F8E2202"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t>God's Sovereignty Over Human Plans</w:t>
      </w:r>
    </w:p>
    <w:p w14:paraId="0132296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Herod's plan to execute Peter was thwarted by God's intervention. "But after Herod had searched for him and did not find him, he cross-examined the guards and ordered that they be executed" (Acts 12:19). This demonstrates that God's plans will always prevail over human intentions. Trust in His sovereignty, knowing that He is in control of every situation.</w:t>
      </w:r>
    </w:p>
    <w:p w14:paraId="7C6BF55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trust God's sovereignty when your plans don't succeed as expected?</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learn about God's control when facing unexpected challenges?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recognizing God's sovereignty change your approach to planning and decision-making? </w:t>
      </w:r>
    </w:p>
    <w:p w14:paraId="4253D9AD"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1C01BCBB"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11ED2C20" w14:textId="77777777" w:rsidR="00E54332" w:rsidRDefault="00E54332" w:rsidP="008B66E7">
      <w:pPr>
        <w:spacing w:line="247" w:lineRule="auto"/>
        <w:rPr>
          <w:rFonts w:asciiTheme="minorHAnsi" w:eastAsia="Times New Roman" w:hAnsiTheme="minorHAnsi"/>
          <w:b/>
          <w:bCs/>
          <w:kern w:val="0"/>
          <w:sz w:val="21"/>
          <w:szCs w:val="21"/>
        </w:rPr>
      </w:pPr>
    </w:p>
    <w:p w14:paraId="54AFF408" w14:textId="09B222C9"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Role of Angels in God's Work</w:t>
      </w:r>
    </w:p>
    <w:p w14:paraId="7D31ABC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angel who freed Peter is a reminder of the unseen spiritual realm and the role of angels in God's work. "Suddenly an angel of the Lord appeared" (Acts 12:7). Angels are ministering spirits sent to serve those who will inherit salvation. Be encouraged that God has heavenly hosts working on your behalf, even when you cannot see them.</w:t>
      </w:r>
    </w:p>
    <w:p w14:paraId="7598A99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recognizing angelic intervention in Acts 12 influence your trust in God's protection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God used an angel to free Peter, and how does this impact your faith?</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the angel's role in Acts 12 to apply in your spiritual journey? </w:t>
      </w:r>
    </w:p>
    <w:p w14:paraId="7CAF090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Power of Testimony</w:t>
      </w:r>
    </w:p>
    <w:p w14:paraId="61FB3A0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Peter's escape and subsequent testimony strengthened the faith of the believers. "He described how the Lord had brought him out of the prison" (Acts 12:17). Sharing our testimonies of God's faithfulness can inspire and encourage others. Never underestimate the impact of your story in pointing others to Christ.</w:t>
      </w:r>
    </w:p>
    <w:p w14:paraId="7DEDCD3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sharing personal testimonies strengthen your faith and encourage others in your community?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testimonies are powerful tools for spreading the message of God's work?</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create opportunities for sharing testimonies in your daily life? </w:t>
      </w:r>
    </w:p>
    <w:p w14:paraId="09472E24"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46188689"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0AB6CFE1" w14:textId="77777777" w:rsidR="00E54332" w:rsidRDefault="00E54332" w:rsidP="008B66E7">
      <w:pPr>
        <w:spacing w:line="247" w:lineRule="auto"/>
        <w:rPr>
          <w:rFonts w:asciiTheme="minorHAnsi" w:eastAsia="Times New Roman" w:hAnsiTheme="minorHAnsi"/>
          <w:b/>
          <w:bCs/>
          <w:kern w:val="0"/>
          <w:sz w:val="21"/>
          <w:szCs w:val="21"/>
        </w:rPr>
      </w:pPr>
    </w:p>
    <w:p w14:paraId="26E6E3C4" w14:textId="35EE1C0C"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Consequences of Pride</w:t>
      </w:r>
    </w:p>
    <w:p w14:paraId="02BCAAF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Herod's downfall serves as a warning against pride. "Immediately, because Herod did not give glory to God, an angel of the Lord struck him down" (Acts 12:23). Pride leads to destruction, but humility invites God's grace. Always give glory to God for your successes and remain humble before Him.</w:t>
      </w:r>
    </w:p>
    <w:p w14:paraId="1AF6F07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recognize and address pride in your daily interactions with others?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pride can lead to negative consequences in personal and spiritual growth?</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steps can you take to cultivate humility and avoid the pitfalls of pride? </w:t>
      </w:r>
    </w:p>
    <w:p w14:paraId="0E73C3F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Unstoppable Spread of the Gospel</w:t>
      </w:r>
    </w:p>
    <w:p w14:paraId="0A310D0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Despite persecution, "the word of God continued to spread and multiply" (Acts 12:24). This is a powerful reminder that the gospel is unstoppable. No matter the opposition, God's Word will continue to reach the ends of the earth. Be encouraged to play your part in this divine mission, knowing that you are part of a victorious movement.</w:t>
      </w:r>
    </w:p>
    <w:p w14:paraId="16CDB7E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contribute to the unstoppable spread of the Gospel in your community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learn from Peter's miraculous escape about overcoming obstacles in sharing faith?</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Why do you think prayer was crucial in the early church's mission to spread the Gospel?</w:t>
      </w:r>
      <w:r w:rsidRPr="008B66E7">
        <w:rPr>
          <w:rFonts w:asciiTheme="minorHAnsi" w:eastAsiaTheme="minorHAnsi" w:hAnsiTheme="minorHAnsi" w:cstheme="minorBidi"/>
          <w14:ligatures w14:val="standardContextual"/>
        </w:rPr>
        <w:br w:type="page"/>
      </w:r>
    </w:p>
    <w:p w14:paraId="6D1439FB" w14:textId="77777777" w:rsidR="008B66E7" w:rsidRPr="008B66E7" w:rsidRDefault="008B66E7" w:rsidP="008B66E7">
      <w:pPr>
        <w:spacing w:line="247" w:lineRule="auto"/>
        <w:jc w:val="center"/>
        <w:outlineLvl w:val="0"/>
        <w:rPr>
          <w:rFonts w:asciiTheme="minorHAnsi" w:eastAsia="Times New Roman" w:hAnsiTheme="minorHAnsi"/>
          <w:b/>
          <w:bCs/>
          <w:kern w:val="36"/>
          <w:sz w:val="32"/>
          <w:szCs w:val="32"/>
        </w:rPr>
      </w:pPr>
      <w:r w:rsidRPr="008B66E7">
        <w:rPr>
          <w:rFonts w:asciiTheme="minorHAnsi" w:eastAsia="Times New Roman" w:hAnsiTheme="minorHAnsi"/>
          <w:b/>
          <w:bCs/>
          <w:kern w:val="36"/>
          <w:sz w:val="32"/>
          <w:szCs w:val="32"/>
        </w:rPr>
        <w:t>Acts 13 Teaching Points and Bible Study Questions</w:t>
      </w:r>
    </w:p>
    <w:p w14:paraId="3C014D11" w14:textId="2251A436"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Power of the Holy Spirit in Mission</w:t>
      </w:r>
    </w:p>
    <w:p w14:paraId="18F65AD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In Acts 13, we see the Holy Spirit as the driving force behind the early church's mission. The chapter begins with the Holy Spirit instructing the church in Antioch to set apart Barnabas and Saul for the work He has called them to. This reminds us that our efforts are most fruitful when guided by the Spirit. As it says in Acts 13:2, "While they were worshiping the Lord and fasting, the Holy Spirit said, 'Set apart for Me Barnabas and Saul for the work to which I have called them.'" Let this be a reminder to seek the Spirit's guidance in all our endeavors.</w:t>
      </w:r>
    </w:p>
    <w:p w14:paraId="3E06F55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rely on the Holy Spirit for guidance in your daily mission work?</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by allowing the Holy Spirit to lead your interactions with others?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the Holy Spirit's empowerment matter in overcoming challenges during your personal mission efforts? </w:t>
      </w:r>
    </w:p>
    <w:p w14:paraId="2BFFF12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Importance of Fasting and Prayer</w:t>
      </w:r>
    </w:p>
    <w:p w14:paraId="14D2AB5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early church leaders were engaged in fasting and prayer when they received the Holy Spirit's direction. This underscores the importance of these spiritual disciplines in discerning God's will. Acts 13:3 tells us, "So after they had fasted and prayed, they laid their hands on them and sent them off." Fasting and prayer are powerful tools for aligning our hearts with God's purposes.</w:t>
      </w:r>
    </w:p>
    <w:p w14:paraId="7103604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fasting and prayer enhance your decision-making process in daily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fasting and prayer were crucial for the early church's mission?</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Acts 13 about incorporating fasting and prayer into your spiritual routine? </w:t>
      </w:r>
    </w:p>
    <w:p w14:paraId="1DC27850"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1841E81F"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536737F9" w14:textId="77777777" w:rsidR="00E54332" w:rsidRDefault="00E54332" w:rsidP="008B66E7">
      <w:pPr>
        <w:spacing w:line="247" w:lineRule="auto"/>
        <w:rPr>
          <w:rFonts w:asciiTheme="minorHAnsi" w:eastAsia="Times New Roman" w:hAnsiTheme="minorHAnsi"/>
          <w:b/>
          <w:bCs/>
          <w:kern w:val="0"/>
          <w:sz w:val="21"/>
          <w:szCs w:val="21"/>
        </w:rPr>
      </w:pPr>
    </w:p>
    <w:p w14:paraId="299238F3" w14:textId="3372BA70"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Boldness in Proclaiming the Gospel</w:t>
      </w:r>
    </w:p>
    <w:p w14:paraId="699F872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 and Barnabas demonstrate remarkable boldness in proclaiming the gospel, even in the face of opposition. When they encounter resistance from Elymas the sorcerer, Paul, filled with the Holy Spirit, confronts him directly. Acts 13:10 records Paul's words: "You are a child of the devil and an enemy of everything that is right!" This boldness is a testament to the power of the gospel and the courage it inspires in believers.</w:t>
      </w:r>
    </w:p>
    <w:p w14:paraId="281020C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cultivate boldness in sharing the Gospel in your daily interactions?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by proclaiming the Gospel with boldness in your community?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boldness in sharing the Gospel sometimes lead to opposition, and how should you respond? </w:t>
      </w:r>
    </w:p>
    <w:p w14:paraId="0DC6750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Role of Opposition in Strengthening Faith</w:t>
      </w:r>
    </w:p>
    <w:p w14:paraId="1184FF6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 xml:space="preserve">Opposition is not a setback but an opportunity for growth. When Paul and Barnabas face resistance, they do not retreat but press on with greater determination. Acts 13:50-51 shows their resilience: "But the Jews incited the devout women of prominence and the leading men of the city. They stirred up persecution against Paul and Barnabas and expelled them from their region. </w:t>
      </w:r>
      <w:proofErr w:type="gramStart"/>
      <w:r w:rsidRPr="008B66E7">
        <w:rPr>
          <w:rFonts w:asciiTheme="minorHAnsi" w:eastAsia="Times New Roman" w:hAnsiTheme="minorHAnsi"/>
          <w:kern w:val="0"/>
          <w:sz w:val="21"/>
          <w:szCs w:val="21"/>
        </w:rPr>
        <w:t>So</w:t>
      </w:r>
      <w:proofErr w:type="gramEnd"/>
      <w:r w:rsidRPr="008B66E7">
        <w:rPr>
          <w:rFonts w:asciiTheme="minorHAnsi" w:eastAsia="Times New Roman" w:hAnsiTheme="minorHAnsi"/>
          <w:kern w:val="0"/>
          <w:sz w:val="21"/>
          <w:szCs w:val="21"/>
        </w:rPr>
        <w:t xml:space="preserve"> they shook the dust off their feet in protest against them and went to Iconium." Opposition can refine our faith and strengthen our resolve.</w:t>
      </w:r>
    </w:p>
    <w:p w14:paraId="364745D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facing opposition in your faith journey lead to personal growth and resilience?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opposition often strengthens rather than weakens a believer's commitment?</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practical steps can you take to remain steadfast when encountering opposition in your faith? </w:t>
      </w:r>
    </w:p>
    <w:p w14:paraId="28047CD8"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6AFF34E2"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27726089" w14:textId="77777777" w:rsidR="00E54332" w:rsidRDefault="00E54332" w:rsidP="008B66E7">
      <w:pPr>
        <w:spacing w:line="247" w:lineRule="auto"/>
        <w:rPr>
          <w:rFonts w:asciiTheme="minorHAnsi" w:eastAsia="Times New Roman" w:hAnsiTheme="minorHAnsi"/>
          <w:b/>
          <w:bCs/>
          <w:kern w:val="0"/>
          <w:sz w:val="21"/>
          <w:szCs w:val="21"/>
        </w:rPr>
      </w:pPr>
    </w:p>
    <w:p w14:paraId="675056F9" w14:textId="5B9CBFAE"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Inclusivity of the Gospel Message</w:t>
      </w:r>
    </w:p>
    <w:p w14:paraId="10257BE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gospel is for everyone, Jew and Gentile alike. Paul and Barnabas make this clear when they turn to the Gentiles after facing rejection from the Jewish leaders. Acts 13:47 declares, "For this is what the Lord has commanded us: 'I have made you a light for the Gentiles, to bring salvation to the ends of the earth.'" The message of salvation through Christ is universal and inclusive.</w:t>
      </w:r>
    </w:p>
    <w:p w14:paraId="42B11C75" w14:textId="77777777" w:rsidR="00E54332" w:rsidRDefault="008B66E7" w:rsidP="008B66E7">
      <w:pPr>
        <w:spacing w:line="247" w:lineRule="auto"/>
        <w:rPr>
          <w:rFonts w:asciiTheme="minorHAnsi" w:eastAsiaTheme="minorHAnsi" w:hAnsiTheme="minorHAnsi" w:cstheme="minorBidi"/>
          <w14:ligatures w14:val="standardContextual"/>
        </w:rPr>
      </w:pPr>
      <w:r w:rsidRPr="008B66E7">
        <w:rPr>
          <w:rFonts w:asciiTheme="minorHAnsi" w:eastAsia="Times New Roman" w:hAnsiTheme="minorHAnsi"/>
          <w:kern w:val="0"/>
          <w:sz w:val="21"/>
          <w:szCs w:val="21"/>
        </w:rPr>
        <w:t>1. How can you actively include diverse communities in sharing the Gospel message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inclusivity is essential in spreading the Gospel in modern society?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steps can you take to ensure everyone feels welcome in your faith community?</w:t>
      </w:r>
    </w:p>
    <w:p w14:paraId="49F7EBE6" w14:textId="1F9D8B7F"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00E54332">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Joy of Salvation</w:t>
      </w:r>
    </w:p>
    <w:p w14:paraId="4721BA3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response of the Gentiles to the gospel is one of joy and celebration. Acts 13:48 captures this beautifully: "When the Gentiles heard this, they rejoiced and glorified the word of the Lord, and all who were appointed for eternal life believed." The joy of salvation is a powerful motivator for sharing the gospel with others.</w:t>
      </w:r>
    </w:p>
    <w:p w14:paraId="73F1736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cultivate the joy of salvation in your daily life like the early believers in Acts 13?</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the joy of salvation is essential for sharing the gospel effectively?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practical steps can you take to maintain joy in your salvation during challenging times? </w:t>
      </w:r>
    </w:p>
    <w:p w14:paraId="07D49020"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0F5DD465"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17CD44AD" w14:textId="77777777" w:rsidR="00E54332" w:rsidRDefault="00E54332" w:rsidP="008B66E7">
      <w:pPr>
        <w:spacing w:line="247" w:lineRule="auto"/>
        <w:rPr>
          <w:rFonts w:asciiTheme="minorHAnsi" w:eastAsia="Times New Roman" w:hAnsiTheme="minorHAnsi"/>
          <w:b/>
          <w:bCs/>
          <w:kern w:val="0"/>
          <w:sz w:val="21"/>
          <w:szCs w:val="21"/>
        </w:rPr>
      </w:pPr>
    </w:p>
    <w:p w14:paraId="10E5CCDB" w14:textId="1DA9D7EC"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Sovereignty of God in Salvation</w:t>
      </w:r>
    </w:p>
    <w:p w14:paraId="5AF0A02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Acts 13 emphasizes God's sovereignty in the process of salvation. The phrase "all who were appointed for eternal life believed" in Acts 13:48 highlights that God is in control of who comes to faith. This assurance allows us to trust in His perfect plan and timing as we share the gospel.</w:t>
      </w:r>
    </w:p>
    <w:p w14:paraId="5C3C297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recognizing God's sovereignty in salvation influence your approach to sharing the Gospel with others?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understanding God's control in salvation can bring comfort during evangelistic efforts?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trust more in God's sovereignty when facing rejection in sharing your faith? </w:t>
      </w:r>
    </w:p>
    <w:p w14:paraId="0B10AB4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Necessity of Perseverance</w:t>
      </w:r>
    </w:p>
    <w:p w14:paraId="1986A65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 and Barnabas's journey is marked by perseverance despite challenges. They continue to preach the gospel and establish churches, demonstrating the importance of steadfastness in ministry. Acts 13:52 notes, "And the disciples were filled with joy and with the Holy Spirit." Perseverance in faith leads to spiritual fulfillment and joy.</w:t>
      </w:r>
    </w:p>
    <w:p w14:paraId="5DA84D9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apply perseverance in your daily life when facing challenges similar to Paul and Barnabas?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perseverance is crucial in maintaining faith during opposition or setbacks?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Acts 13 about staying committed to your mission despite difficulties? </w:t>
      </w:r>
    </w:p>
    <w:p w14:paraId="2EA82E93"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41805ED3"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6B2723D8" w14:textId="77777777" w:rsidR="00E54332" w:rsidRDefault="00E54332" w:rsidP="008B66E7">
      <w:pPr>
        <w:spacing w:line="247" w:lineRule="auto"/>
        <w:rPr>
          <w:rFonts w:asciiTheme="minorHAnsi" w:eastAsia="Times New Roman" w:hAnsiTheme="minorHAnsi"/>
          <w:b/>
          <w:bCs/>
          <w:kern w:val="0"/>
          <w:sz w:val="21"/>
          <w:szCs w:val="21"/>
        </w:rPr>
      </w:pPr>
    </w:p>
    <w:p w14:paraId="1CB68376" w14:textId="74C2AB00"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Impact of a Faithful Witness</w:t>
      </w:r>
    </w:p>
    <w:p w14:paraId="20DE104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faithful witness of Paul and Barnabas leaves a lasting impact on the regions they visit. Their commitment to the gospel inspires others to believe and follow Christ. Acts 13:49 states, "And the word of the Lord spread through the whole region." Our faithful witness can have a ripple effect, spreading the message of Christ far and wide.</w:t>
      </w:r>
    </w:p>
    <w:p w14:paraId="02230F1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be a faithful witness in your community like Paul and Barnabas in Acts 13?</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by sharing your faith with others, as seen in Acts 13?</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being a consistent witness matter in your daily interactions, according to Acts 13? </w:t>
      </w:r>
    </w:p>
    <w:p w14:paraId="1605DD8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Joy of Being Filled with the Holy Spirit</w:t>
      </w:r>
    </w:p>
    <w:p w14:paraId="7A0FB85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chapter concludes with the disciples being filled with joy and the Holy Spirit, despite the challenges they faced. Acts 13:52 reminds us, "And the disciples were filled with joy and with the Holy Spirit." This joy is a testament to the Spirit's work in our lives, empowering us to live out our faith with enthusiasm and purpose. Let us seek to be continually filled with the Spirit, experiencing the joy that comes from walking in His ways.</w:t>
      </w:r>
    </w:p>
    <w:p w14:paraId="4820CD7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being filled with the Holy Spirit bring joy in your daily challenges?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the Holy Spirit's presence leads to joy despite difficult circumstances?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practical steps can you take to invite the Holy Spirit's joy into your life?</w:t>
      </w:r>
      <w:r w:rsidRPr="008B66E7">
        <w:rPr>
          <w:rFonts w:asciiTheme="minorHAnsi" w:eastAsiaTheme="minorHAnsi" w:hAnsiTheme="minorHAnsi" w:cstheme="minorBidi"/>
          <w14:ligatures w14:val="standardContextual"/>
        </w:rPr>
        <w:br w:type="page"/>
      </w:r>
    </w:p>
    <w:p w14:paraId="2D76DD25" w14:textId="77777777" w:rsidR="008B66E7" w:rsidRPr="008B66E7" w:rsidRDefault="008B66E7" w:rsidP="008B66E7">
      <w:pPr>
        <w:spacing w:line="247" w:lineRule="auto"/>
        <w:jc w:val="center"/>
        <w:outlineLvl w:val="0"/>
        <w:rPr>
          <w:rFonts w:asciiTheme="minorHAnsi" w:eastAsia="Times New Roman" w:hAnsiTheme="minorHAnsi"/>
          <w:b/>
          <w:bCs/>
          <w:kern w:val="36"/>
          <w:sz w:val="32"/>
          <w:szCs w:val="32"/>
        </w:rPr>
      </w:pPr>
      <w:r w:rsidRPr="008B66E7">
        <w:rPr>
          <w:rFonts w:asciiTheme="minorHAnsi" w:eastAsia="Times New Roman" w:hAnsiTheme="minorHAnsi"/>
          <w:b/>
          <w:bCs/>
          <w:kern w:val="36"/>
          <w:sz w:val="32"/>
          <w:szCs w:val="32"/>
        </w:rPr>
        <w:t>Acts 14 Teaching Points and Bible Study Questions</w:t>
      </w:r>
    </w:p>
    <w:p w14:paraId="440E8D89" w14:textId="5797179E"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Perseverance in the Face of Opposition</w:t>
      </w:r>
    </w:p>
    <w:p w14:paraId="7D58AA5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In Acts 14, Paul and Barnabas demonstrate unwavering perseverance despite facing significant opposition. When they arrived in Iconium, they spoke so effectively that a great number of Jews and Greeks believed. However, some Jews stirred up trouble, yet Paul and Barnabas continued to preach boldly. This teaches us that even when faced with adversity, we must remain steadfast in our mission. As it is written, "We must endure many hardships to enter the kingdom of God" (Acts 14:22).</w:t>
      </w:r>
    </w:p>
    <w:p w14:paraId="4D8BC92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maintain faith when facing opposition like Paul and Barnabas in Acts 14?</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practical steps can you take to persevere in your beliefs despite challenges?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 you think perseverance is crucial in overcoming opposition in your spiritual journey? </w:t>
      </w:r>
    </w:p>
    <w:p w14:paraId="06B1FA6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Power of Signs and Wonders</w:t>
      </w:r>
    </w:p>
    <w:p w14:paraId="74DFEB3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apostles' ministry was accompanied by signs and wonders, which confirmed the message of grace they preached. In Lystra, Paul healed a man who had been lame from birth, which astonished the crowd. This reminds us that God can use miraculous events to draw people to Himself and validate His message. "</w:t>
      </w:r>
      <w:proofErr w:type="gramStart"/>
      <w:r w:rsidRPr="008B66E7">
        <w:rPr>
          <w:rFonts w:asciiTheme="minorHAnsi" w:eastAsia="Times New Roman" w:hAnsiTheme="minorHAnsi"/>
          <w:kern w:val="0"/>
          <w:sz w:val="21"/>
          <w:szCs w:val="21"/>
        </w:rPr>
        <w:t>So</w:t>
      </w:r>
      <w:proofErr w:type="gramEnd"/>
      <w:r w:rsidRPr="008B66E7">
        <w:rPr>
          <w:rFonts w:asciiTheme="minorHAnsi" w:eastAsia="Times New Roman" w:hAnsiTheme="minorHAnsi"/>
          <w:kern w:val="0"/>
          <w:sz w:val="21"/>
          <w:szCs w:val="21"/>
        </w:rPr>
        <w:t xml:space="preserve"> Paul stood up and called out in a loud voice, 'Stand up on your feet!' And the man jumped up and began to walk" (Acts 14:10).</w:t>
      </w:r>
    </w:p>
    <w:p w14:paraId="4D4FF78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witnessing signs and wonders strengthen your faith in challenging situations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God uses signs and wonders to communicate with people?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remain open to experiencing God's power in your daily life? </w:t>
      </w:r>
    </w:p>
    <w:p w14:paraId="60F22DF2"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478763EB"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160DACF8" w14:textId="77777777" w:rsidR="00E54332" w:rsidRDefault="00E54332" w:rsidP="008B66E7">
      <w:pPr>
        <w:spacing w:line="247" w:lineRule="auto"/>
        <w:rPr>
          <w:rFonts w:asciiTheme="minorHAnsi" w:eastAsia="Times New Roman" w:hAnsiTheme="minorHAnsi"/>
          <w:b/>
          <w:bCs/>
          <w:kern w:val="0"/>
          <w:sz w:val="21"/>
          <w:szCs w:val="21"/>
        </w:rPr>
      </w:pPr>
    </w:p>
    <w:p w14:paraId="0FD889DB" w14:textId="3010F82D"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Misunderstandings Can Lead to Opportunities</w:t>
      </w:r>
    </w:p>
    <w:p w14:paraId="012D61C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When the people of Lystra mistook Paul and Barnabas for gods, it was a misunderstanding that could have led to idolatry. Instead, the apostles used it as an opportunity to redirect the crowd's attention to the one true God. This teaches us to seize every opportunity to share the truth, even when situations are misunderstood. "Men, why are you doing this? We too are only men, human like you. We are bringing you good news" (Acts 14:15).</w:t>
      </w:r>
    </w:p>
    <w:p w14:paraId="450D43F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misunderstandings in your life be transformed into opportunities for growth or positive change?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would you do to clarify a misunderstanding and turn it into a learning moment?</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 you think misunderstandings can sometimes lead to unexpected opportunities for connection or dialogue? </w:t>
      </w:r>
    </w:p>
    <w:p w14:paraId="28F4724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Importance of Humility</w:t>
      </w:r>
    </w:p>
    <w:p w14:paraId="44D1118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 and Barnabas displayed humility by refusing to accept the worship of the people in Lystra. They pointed the crowd to God, emphasizing that they were mere men. This humility is a powerful lesson for us, reminding us to always give glory to God and not seek it for ourselves. "We are bringing you good news, telling you to turn from these worthless things to the living God" (Acts 14:15).</w:t>
      </w:r>
    </w:p>
    <w:p w14:paraId="2399DB3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practice humility when receiving praise or recognition in your daily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humility is essential in building strong, genuine relationships with others?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Paul and Barnabas about responding to misunderstandings with humility? </w:t>
      </w:r>
    </w:p>
    <w:p w14:paraId="1FA38944"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24604905"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0EC3F64B" w14:textId="77777777" w:rsidR="00E54332" w:rsidRDefault="00E54332" w:rsidP="008B66E7">
      <w:pPr>
        <w:spacing w:line="247" w:lineRule="auto"/>
        <w:rPr>
          <w:rFonts w:asciiTheme="minorHAnsi" w:eastAsia="Times New Roman" w:hAnsiTheme="minorHAnsi"/>
          <w:b/>
          <w:bCs/>
          <w:kern w:val="0"/>
          <w:sz w:val="21"/>
          <w:szCs w:val="21"/>
        </w:rPr>
      </w:pPr>
    </w:p>
    <w:p w14:paraId="607C3DF3" w14:textId="1CDE1478"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Reality of Persecution</w:t>
      </w:r>
    </w:p>
    <w:p w14:paraId="1961731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Acts 14 highlights the reality of persecution for those who follow Christ. Paul was stoned and left for dead, yet he got up and continued his mission. This serves as a reminder that persecution is part of the Christian journey, but it should not deter us from our calling. "They stoned Paul and dragged him outside the city, thinking he was dead" (Acts 14:19).</w:t>
      </w:r>
    </w:p>
    <w:p w14:paraId="264576AF" w14:textId="738E83AB"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prepare yourself to respond to persecution in your daily life like Paul and Barnabas?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enduring persecution can strengthen your faith and witness to others?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practical steps can you take to support others facing persecution for their beliefs?</w:t>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00E54332">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Strengthening and Encouraging Believers</w:t>
      </w:r>
    </w:p>
    <w:p w14:paraId="51E6DD6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After facing persecution, Paul and Barnabas returned to the cities where they had preached to strengthen and encourage the disciples. This underscores the importance of building up fellow believers, especially in times of trial. "They strengthened the souls of the disciples, encouraging them to continue in the faith" (Acts 14:22).</w:t>
      </w:r>
    </w:p>
    <w:p w14:paraId="20C8C3B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practically strengthen and encourage fellow believers in your community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encouragement is vital for sustaining faith during trials?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steps can you take to build resilience in your spiritual journey? </w:t>
      </w:r>
    </w:p>
    <w:p w14:paraId="60AE71CB"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6B348B5B"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1091BBA6" w14:textId="77777777" w:rsidR="00E54332" w:rsidRDefault="00E54332" w:rsidP="008B66E7">
      <w:pPr>
        <w:spacing w:line="247" w:lineRule="auto"/>
        <w:rPr>
          <w:rFonts w:asciiTheme="minorHAnsi" w:eastAsia="Times New Roman" w:hAnsiTheme="minorHAnsi"/>
          <w:b/>
          <w:bCs/>
          <w:kern w:val="0"/>
          <w:sz w:val="21"/>
          <w:szCs w:val="21"/>
        </w:rPr>
      </w:pPr>
    </w:p>
    <w:p w14:paraId="5108EA4B" w14:textId="59D30C75"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Appointing Leaders in the Church</w:t>
      </w:r>
    </w:p>
    <w:p w14:paraId="5E111C8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 and Barnabas appointed elders in each church, showing the importance of establishing strong leadership within the body of Christ. This ensures that the church remains grounded in sound doctrine and is equipped to face challenges. "They appointed elders for them in each church and, with prayer and fasting, committed them to the Lord" (Acts 14:23).</w:t>
      </w:r>
    </w:p>
    <w:p w14:paraId="51806CB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we discern the right qualities when appointing leaders in our church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prayer and fasting were crucial in appointing leaders in Acts 14?</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steps can you take to support and encourage new leaders in your church community? </w:t>
      </w:r>
    </w:p>
    <w:p w14:paraId="46D7841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Role of Prayer and Fasting</w:t>
      </w:r>
    </w:p>
    <w:p w14:paraId="54F4525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Prayer and fasting were integral to the apostles' ministry, especially when appointing leaders. This highlights the necessity of seeking God's guidance and strength in all aspects of ministry and decision-making. "With prayer and fasting, they committed them to the Lord" (Acts 14:23).</w:t>
      </w:r>
    </w:p>
    <w:p w14:paraId="3C0856A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prayer and fasting enhance your decision-making in challenging situations like Paul and Barnabas faced?</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prayer and fasting were crucial for appointing leaders in the early church?</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Acts 14 about incorporating prayer and fasting into your spiritual routine? </w:t>
      </w:r>
    </w:p>
    <w:p w14:paraId="2B8B13E8"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1347D343"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69831947" w14:textId="77777777" w:rsidR="00E54332" w:rsidRDefault="00E54332" w:rsidP="008B66E7">
      <w:pPr>
        <w:spacing w:line="247" w:lineRule="auto"/>
        <w:rPr>
          <w:rFonts w:asciiTheme="minorHAnsi" w:eastAsia="Times New Roman" w:hAnsiTheme="minorHAnsi"/>
          <w:b/>
          <w:bCs/>
          <w:kern w:val="0"/>
          <w:sz w:val="21"/>
          <w:szCs w:val="21"/>
        </w:rPr>
      </w:pPr>
    </w:p>
    <w:p w14:paraId="26F05C12" w14:textId="458063D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Sharing the Testimonies of God's Work</w:t>
      </w:r>
    </w:p>
    <w:p w14:paraId="6E08E27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Upon returning to Antioch, Paul and Barnabas gathered the church to report all that God had done through them. Sharing testimonies of God's work encourages and strengthens the faith of the community. "They reported all that God had done through them and how He had opened the door of faith to the Gentiles" (Acts 14:27).</w:t>
      </w:r>
    </w:p>
    <w:p w14:paraId="65E618A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effectively share testimonies of God's work in your community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sharing personal testimonies strengthens faith within a church group?</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Paul and Barnabas about communicating God's work to diverse audiences? </w:t>
      </w:r>
    </w:p>
    <w:p w14:paraId="474D661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Unity of the Church</w:t>
      </w:r>
    </w:p>
    <w:p w14:paraId="7F53220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Acts 14 concludes with Paul and Barnabas staying with the disciples in Antioch, emphasizing the unity and fellowship within the church. This unity is vital for the growth and strength of the body of Christ. "And they stayed there a long time with the disciples" (Acts 14:28). This unity reflects the love and support that believers are called to share with one another.</w:t>
      </w:r>
    </w:p>
    <w:p w14:paraId="334D48E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we foster unity in our church when facing external opposition, as seen in Acts 14?</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practical steps can you take to support church leaders in maintaining unity?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Why do you think unity was crucial for the early church's mission in Acts 14?</w:t>
      </w:r>
      <w:r w:rsidRPr="008B66E7">
        <w:rPr>
          <w:rFonts w:asciiTheme="minorHAnsi" w:eastAsiaTheme="minorHAnsi" w:hAnsiTheme="minorHAnsi" w:cstheme="minorBidi"/>
          <w14:ligatures w14:val="standardContextual"/>
        </w:rPr>
        <w:br w:type="page"/>
      </w:r>
    </w:p>
    <w:p w14:paraId="36F3729B" w14:textId="77777777" w:rsidR="008B66E7" w:rsidRPr="008B66E7" w:rsidRDefault="008B66E7" w:rsidP="008B66E7">
      <w:pPr>
        <w:spacing w:line="247" w:lineRule="auto"/>
        <w:jc w:val="center"/>
        <w:outlineLvl w:val="0"/>
        <w:rPr>
          <w:rFonts w:asciiTheme="minorHAnsi" w:eastAsia="Times New Roman" w:hAnsiTheme="minorHAnsi"/>
          <w:b/>
          <w:bCs/>
          <w:kern w:val="36"/>
          <w:sz w:val="32"/>
          <w:szCs w:val="32"/>
        </w:rPr>
      </w:pPr>
      <w:r w:rsidRPr="008B66E7">
        <w:rPr>
          <w:rFonts w:asciiTheme="minorHAnsi" w:eastAsia="Times New Roman" w:hAnsiTheme="minorHAnsi"/>
          <w:b/>
          <w:bCs/>
          <w:kern w:val="36"/>
          <w:sz w:val="32"/>
          <w:szCs w:val="32"/>
        </w:rPr>
        <w:t>Acts 15 Teaching Points and Bible Study Questions</w:t>
      </w:r>
    </w:p>
    <w:p w14:paraId="34807B3A" w14:textId="73CDEEA5"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Unity in Diversity</w:t>
      </w:r>
    </w:p>
    <w:p w14:paraId="40042E8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Acts 15 teaches us the importance of unity within the body of Christ, even amidst diversity. The early church faced a significant challenge when differing opinions arose about whether Gentile converts should follow Jewish customs. The apostles and elders gathered to discuss and pray, ultimately deciding that unity in Christ transcends cultural differences. As it is written, "For it seemed good to the Holy Spirit and to us not to burden you with anything beyond these essential requirements" (Acts 15:28). This lesson reminds us that our shared faith in Jesus is the foundation that binds us together, regardless of our backgrounds.</w:t>
      </w:r>
    </w:p>
    <w:p w14:paraId="7B7984F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we embrace diverse perspectives while maintaining unity in our community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practical steps can you take to promote unity amidst differing beliefs?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 you think unity in diversity is essential for a thriving community? </w:t>
      </w:r>
    </w:p>
    <w:p w14:paraId="7FEF2A6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Role of Leadership</w:t>
      </w:r>
    </w:p>
    <w:p w14:paraId="153BC66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council at Jerusalem highlights the crucial role of godly leadership in resolving disputes and guiding the church. The apostles and elders, including Peter and James, provided wisdom and direction, demonstrating that leaders should be grounded in Scripture and led by the Holy Spirit. "After much discussion, Peter got up and said to them..." (Acts 15:7). This example encourages us to seek wise counsel and trust in the leadership God has placed over us.</w:t>
      </w:r>
    </w:p>
    <w:p w14:paraId="313754C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church leaders today ensure unity when facing doctrinal disagreements like in Acts 15?</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qualities in Acts 15's leaders can you apply to your leadership roles?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effective leadership require listening to diverse perspectives, as seen in the Jerusalem Council? </w:t>
      </w:r>
    </w:p>
    <w:p w14:paraId="17CBD892"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71C1EC5E"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0818A1F1" w14:textId="77777777" w:rsidR="00E54332" w:rsidRDefault="00E54332" w:rsidP="008B66E7">
      <w:pPr>
        <w:spacing w:line="247" w:lineRule="auto"/>
        <w:rPr>
          <w:rFonts w:asciiTheme="minorHAnsi" w:eastAsia="Times New Roman" w:hAnsiTheme="minorHAnsi"/>
          <w:b/>
          <w:bCs/>
          <w:kern w:val="0"/>
          <w:sz w:val="21"/>
          <w:szCs w:val="21"/>
        </w:rPr>
      </w:pPr>
    </w:p>
    <w:p w14:paraId="32BC3DB2" w14:textId="3795C7A4"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Power of Testimony</w:t>
      </w:r>
    </w:p>
    <w:p w14:paraId="7A97A29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Personal testimonies played a pivotal role in the council's decision-making process. Peter shared how God had worked among the Gentiles, and Paul and Barnabas recounted the signs and wonders God performed through them. "The whole assembly fell silent as they listened to Barnabas and Paul describing the signs and wonders God had done among the Gentiles through them" (Acts 15:12). Our testimonies of God's work in our lives can inspire and encourage others, reinforcing the truth of the Gospel.</w:t>
      </w:r>
    </w:p>
    <w:p w14:paraId="26464FC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sharing personal testimonies strengthen your faith community today, as seen in Acts 15?</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testimonies were crucial in resolving conflicts in Acts 15, and how can this apply now?</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Acts 15 about using testimonies to bridge cultural or belief differences? </w:t>
      </w:r>
    </w:p>
    <w:p w14:paraId="726F711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Salvation by Grace</w:t>
      </w:r>
    </w:p>
    <w:p w14:paraId="38534DF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A central theme of Acts 15 is the affirmation that salvation is by grace through faith, not by works of the law. Peter declared, "We believe it is through the grace of the Lord Jesus that we are saved, just as they are" (Acts 15:11). This foundational truth is a reminder that our salvation is a gift from God, not something we can earn, and it should fill us with gratitude and humility.</w:t>
      </w:r>
    </w:p>
    <w:p w14:paraId="6EE39E7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understanding salvation by grace influence your daily interactions with others?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grace is essential in resolving conflicts within your community?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ensure your actions reflect the grace you've received? </w:t>
      </w:r>
    </w:p>
    <w:p w14:paraId="65B540AF"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3519885B"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635CAC3A" w14:textId="77777777" w:rsidR="00E54332" w:rsidRDefault="00E54332" w:rsidP="008B66E7">
      <w:pPr>
        <w:spacing w:line="247" w:lineRule="auto"/>
        <w:rPr>
          <w:rFonts w:asciiTheme="minorHAnsi" w:eastAsia="Times New Roman" w:hAnsiTheme="minorHAnsi"/>
          <w:b/>
          <w:bCs/>
          <w:kern w:val="0"/>
          <w:sz w:val="21"/>
          <w:szCs w:val="21"/>
        </w:rPr>
      </w:pPr>
    </w:p>
    <w:p w14:paraId="2D4397AC" w14:textId="2F90DC35"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Importance of Scripture</w:t>
      </w:r>
    </w:p>
    <w:p w14:paraId="151E63F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James, the brother of Jesus, used Scripture to support the council's decision, quoting the prophets to show that God's plan always included the Gentiles. "The words of the prophets agree with this, as it is written..." (Acts 15:15). This underscores the importance of grounding our beliefs and decisions in the Word of God, which is our ultimate authority and guide.</w:t>
      </w:r>
    </w:p>
    <w:p w14:paraId="7A9674C9" w14:textId="77777777" w:rsidR="00E54332" w:rsidRDefault="008B66E7" w:rsidP="008B66E7">
      <w:pPr>
        <w:spacing w:line="247" w:lineRule="auto"/>
        <w:rPr>
          <w:rFonts w:asciiTheme="minorHAnsi" w:eastAsiaTheme="minorHAnsi" w:hAnsiTheme="minorHAnsi" w:cstheme="minorBidi"/>
          <w14:ligatures w14:val="standardContextual"/>
        </w:rPr>
      </w:pPr>
      <w:r w:rsidRPr="008B66E7">
        <w:rPr>
          <w:rFonts w:asciiTheme="minorHAnsi" w:eastAsia="Times New Roman" w:hAnsiTheme="minorHAnsi"/>
          <w:kern w:val="0"/>
          <w:sz w:val="21"/>
          <w:szCs w:val="21"/>
        </w:rPr>
        <w:t>1. How can you apply the decision-making process in Acts 15 to your personal study of Scripture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the early church leaders prioritized Scripture in resolving conflicts, and how can you do the same?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can you learn from Acts 15 about balancing tradition and Scripture in your daily life?</w:t>
      </w:r>
    </w:p>
    <w:p w14:paraId="27EB9A28" w14:textId="609621AB"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Sensitivity to Others</w:t>
      </w:r>
    </w:p>
    <w:p w14:paraId="1485BCF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council's decision to ask Gentile believers to abstain from certain practices was made out of sensitivity to Jewish believers. "It seemed good to the Holy Spirit and to us not to burden you with anything beyond these essential requirements" (Acts 15:28). This teaches us to be considerate of others' convictions and to strive for peace and harmony within the church.</w:t>
      </w:r>
    </w:p>
    <w:p w14:paraId="69AEE75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show sensitivity to others' beliefs while maintaining your own convictions in daily interactions?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steps can you take to resolve conflicts with sensitivity and understanding in your community?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is it important to consider others' perspectives before making decisions that affect the group? </w:t>
      </w:r>
    </w:p>
    <w:p w14:paraId="3D5B9345"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56D94B98"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538DE95C" w14:textId="77777777" w:rsidR="00E54332" w:rsidRDefault="00E54332" w:rsidP="008B66E7">
      <w:pPr>
        <w:spacing w:line="247" w:lineRule="auto"/>
        <w:rPr>
          <w:rFonts w:asciiTheme="minorHAnsi" w:eastAsia="Times New Roman" w:hAnsiTheme="minorHAnsi"/>
          <w:b/>
          <w:bCs/>
          <w:kern w:val="0"/>
          <w:sz w:val="21"/>
          <w:szCs w:val="21"/>
        </w:rPr>
      </w:pPr>
    </w:p>
    <w:p w14:paraId="75ED8A08" w14:textId="6935E48D"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Role of the Holy Spirit</w:t>
      </w:r>
    </w:p>
    <w:p w14:paraId="34D5532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Throughout Acts 15, the Holy Spirit is actively guiding the decision-making process. The council's conclusion was not just a human decision but one led by the Spirit. "For it seemed good to the Holy Spirit and to us..." (Acts 15:28). This reminds us to rely on the Holy Spirit for wisdom and direction in our own lives and decisions.</w:t>
      </w:r>
    </w:p>
    <w:p w14:paraId="76E4284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discern the Holy Spirit's guidance in resolving conflicts within your community?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the Holy Spirit's role was crucial in the decision-making process in Acts 15?</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ensure the Holy Spirit's presence in your daily decision-making? </w:t>
      </w:r>
    </w:p>
    <w:p w14:paraId="29EA2A9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Effective Communication</w:t>
      </w:r>
    </w:p>
    <w:p w14:paraId="177009C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apostles and elders communicated their decision clearly and effectively, sending a letter to the Gentile believers to explain their conclusions. "They sent this letter with them..." (Acts 15:23). Clear communication is essential in resolving conflicts and ensuring that everyone understands the decisions made.</w:t>
      </w:r>
    </w:p>
    <w:p w14:paraId="40337F2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we ensure clarity when communicating decisions within a diverse group, as seen in Acts 15?</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effective communication was crucial for resolving the conflict in Acts 15?</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Acts 15 about addressing misunderstandings in community discussions? </w:t>
      </w:r>
    </w:p>
    <w:p w14:paraId="21862010"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65F11547"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21ACB706" w14:textId="77777777" w:rsidR="00E54332" w:rsidRDefault="00E54332" w:rsidP="008B66E7">
      <w:pPr>
        <w:spacing w:line="247" w:lineRule="auto"/>
        <w:rPr>
          <w:rFonts w:asciiTheme="minorHAnsi" w:eastAsia="Times New Roman" w:hAnsiTheme="minorHAnsi"/>
          <w:b/>
          <w:bCs/>
          <w:kern w:val="0"/>
          <w:sz w:val="21"/>
          <w:szCs w:val="21"/>
        </w:rPr>
      </w:pPr>
    </w:p>
    <w:p w14:paraId="12A25BBB" w14:textId="6CCA22FA"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Encouragement and Strengthening</w:t>
      </w:r>
    </w:p>
    <w:p w14:paraId="79A5D6D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letter sent to the Gentile believers was not just a list of requirements but also a source of encouragement. "When they read it, they rejoiced at its encouraging message" (Acts 15:31). This teaches us the importance of encouraging one another in our faith, building each other up with words of hope and affirmation.</w:t>
      </w:r>
    </w:p>
    <w:p w14:paraId="6A30FCD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encourage others in your community when disagreements arise, as seen in Acts 15?</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practical steps can you take to strengthen your faith during challenging times?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 you think encouragement is vital for maintaining unity within a diverse group? </w:t>
      </w:r>
    </w:p>
    <w:p w14:paraId="7461414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Mission Continues</w:t>
      </w:r>
    </w:p>
    <w:p w14:paraId="521284A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After the council, Paul and Barnabas continued their missionary work, strengthened by the unity and clarity achieved. "Paul and Barnabas remained in Antioch, along with many others, teaching and preaching the word of the Lord" (Acts 15:35). This reminds us that resolving conflicts and clarifying our mission allows us to move forward with renewed purpose and vigor in spreading the Gospel.</w:t>
      </w:r>
    </w:p>
    <w:p w14:paraId="2B77F3A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ensure unity in your community when facing disagreements like in Acts 15?</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steps can you take to support others in their spiritual journeys, as seen in Acts 15?</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Why do you think collaboration was crucial for the early church's mission in Acts 15?</w:t>
      </w:r>
      <w:r w:rsidRPr="008B66E7">
        <w:rPr>
          <w:rFonts w:asciiTheme="minorHAnsi" w:eastAsiaTheme="minorHAnsi" w:hAnsiTheme="minorHAnsi" w:cstheme="minorBidi"/>
          <w14:ligatures w14:val="standardContextual"/>
        </w:rPr>
        <w:br w:type="page"/>
      </w:r>
    </w:p>
    <w:p w14:paraId="33CC1B1A" w14:textId="77777777" w:rsidR="008B66E7" w:rsidRPr="008B66E7" w:rsidRDefault="008B66E7" w:rsidP="008B66E7">
      <w:pPr>
        <w:spacing w:line="247" w:lineRule="auto"/>
        <w:jc w:val="center"/>
        <w:outlineLvl w:val="0"/>
        <w:rPr>
          <w:rFonts w:asciiTheme="minorHAnsi" w:eastAsia="Times New Roman" w:hAnsiTheme="minorHAnsi"/>
          <w:b/>
          <w:bCs/>
          <w:kern w:val="36"/>
          <w:sz w:val="32"/>
          <w:szCs w:val="32"/>
        </w:rPr>
      </w:pPr>
      <w:r w:rsidRPr="008B66E7">
        <w:rPr>
          <w:rFonts w:asciiTheme="minorHAnsi" w:eastAsia="Times New Roman" w:hAnsiTheme="minorHAnsi"/>
          <w:b/>
          <w:bCs/>
          <w:kern w:val="36"/>
          <w:sz w:val="32"/>
          <w:szCs w:val="32"/>
        </w:rPr>
        <w:t>Acts 16 Teaching Points and Bible Study Questions</w:t>
      </w:r>
    </w:p>
    <w:p w14:paraId="38387376" w14:textId="79F631B9"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Power of Divine Guidance</w:t>
      </w:r>
    </w:p>
    <w:p w14:paraId="68B2467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In Acts 16, we see the Holy Spirit actively guiding Paul and his companions, preventing them from preaching in certain regions and leading them to Macedonia instead. This teaches us the importance of being sensitive to God's direction in our lives. As Proverbs 3:5-6 reminds us, "Trust in the LORD with all your heart, and lean not on your own understanding; in all your ways acknowledge Him, and He will make your paths straight." When we allow God to guide us, we can be confident that He is leading us to where we can be most effective for His kingdom.</w:t>
      </w:r>
    </w:p>
    <w:p w14:paraId="1A47145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recognize and follow divine guidance in your daily decision-making process?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by trusting divine guidance in challenging situations?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divine guidance sometimes lead us in unexpected directions, and how should we respond? </w:t>
      </w:r>
    </w:p>
    <w:p w14:paraId="33E3E27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Call to Immediate Obedience</w:t>
      </w:r>
    </w:p>
    <w:p w14:paraId="4872A93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When Paul received the vision of the man from Macedonia pleading for help, he and his companions immediately set out to respond to the call. This immediate obedience is a powerful lesson for us. As James 1:22 says, "Be doers of the word, and not hearers only, deceiving yourselves." When God calls us to action, our prompt response can lead to incredible opportunities to serve and witness.</w:t>
      </w:r>
    </w:p>
    <w:p w14:paraId="71D1BA1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practice immediate obedience in your daily life like Paul and Silas did in Acts 16?</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immediate obedience is crucial in responding to God's call, as seen in Acts 16?</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overcome hesitation and respond promptly to God's guidance in your life? </w:t>
      </w:r>
    </w:p>
    <w:p w14:paraId="195B4A83"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45E0E2AD"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3CECC786" w14:textId="77777777" w:rsidR="00E54332" w:rsidRDefault="00E54332" w:rsidP="008B66E7">
      <w:pPr>
        <w:spacing w:line="247" w:lineRule="auto"/>
        <w:rPr>
          <w:rFonts w:asciiTheme="minorHAnsi" w:eastAsia="Times New Roman" w:hAnsiTheme="minorHAnsi"/>
          <w:b/>
          <w:bCs/>
          <w:kern w:val="0"/>
          <w:sz w:val="21"/>
          <w:szCs w:val="21"/>
        </w:rPr>
      </w:pPr>
    </w:p>
    <w:p w14:paraId="15DC8615" w14:textId="5F64E688"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Impact of Personal Testimonies</w:t>
      </w:r>
    </w:p>
    <w:p w14:paraId="48108DF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Lydia, a seller of purple goods, was converted after hearing Paul's message. Her conversion and subsequent hospitality demonstrate the impact of personal testimonies. Sharing our faith and experiences with others can open hearts to the gospel. As 1 Peter 3:15 encourages, "Always be prepared to give a defense to everyone who asks you the reason for the hope that is in you."</w:t>
      </w:r>
    </w:p>
    <w:p w14:paraId="3E245C9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sharing your personal testimony impact others' faith journeys, as seen in Acts 16?</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personal testimonies are powerful tools for spreading the Gospel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Acts 16 about using your story to inspire change in your community? </w:t>
      </w:r>
    </w:p>
    <w:p w14:paraId="14009E0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Power of Prayer and Praise</w:t>
      </w:r>
    </w:p>
    <w:p w14:paraId="76BAC9C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 and Silas, imprisoned for their faith, chose to pray and sing hymns to God. Their response to adversity shows us the power of prayer and praise in difficult times. As Philippians 4:6-7 instructs, "Do not be anxious about anything, but in everything, by prayer and petition, with thanksgiving, present your requests to God." Their faithfulness led to a miraculous earthquake that freed them, demonstrating that God is always at work, even in our darkest moments.</w:t>
      </w:r>
    </w:p>
    <w:p w14:paraId="76DBDEA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incorporate prayer and praise into your daily routine to overcome challenges?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prayer and praise were powerful tools for Paul and Silas in prison?</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Paul and Silas about maintaining faith during difficult times? </w:t>
      </w:r>
    </w:p>
    <w:p w14:paraId="74FF8EDA"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39899AB8"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239A05BD" w14:textId="77777777" w:rsidR="00E54332" w:rsidRDefault="00E54332" w:rsidP="008B66E7">
      <w:pPr>
        <w:spacing w:line="247" w:lineRule="auto"/>
        <w:rPr>
          <w:rFonts w:asciiTheme="minorHAnsi" w:eastAsia="Times New Roman" w:hAnsiTheme="minorHAnsi"/>
          <w:b/>
          <w:bCs/>
          <w:kern w:val="0"/>
          <w:sz w:val="21"/>
          <w:szCs w:val="21"/>
        </w:rPr>
      </w:pPr>
    </w:p>
    <w:p w14:paraId="6BFAE877" w14:textId="6F016559"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Importance of Community</w:t>
      </w:r>
    </w:p>
    <w:p w14:paraId="13B5180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conversion of the Philippian jailer and his household highlights the importance of community in the Christian faith. When one person comes to Christ, it often impacts their entire family or community. Hebrews 10:24-25 reminds us, "And let us consider how to spur one another on to love and good deeds. Let us not neglect meeting together, as some have made a habit, but let us encourage one another."</w:t>
      </w:r>
    </w:p>
    <w:p w14:paraId="1BF4B3F8" w14:textId="77777777" w:rsidR="00E54332" w:rsidRDefault="008B66E7" w:rsidP="008B66E7">
      <w:pPr>
        <w:spacing w:line="247" w:lineRule="auto"/>
        <w:rPr>
          <w:rFonts w:asciiTheme="minorHAnsi" w:eastAsiaTheme="minorHAnsi" w:hAnsiTheme="minorHAnsi" w:cstheme="minorBidi"/>
          <w14:ligatures w14:val="standardContextual"/>
        </w:rPr>
      </w:pPr>
      <w:r w:rsidRPr="008B66E7">
        <w:rPr>
          <w:rFonts w:asciiTheme="minorHAnsi" w:eastAsia="Times New Roman" w:hAnsiTheme="minorHAnsi"/>
          <w:kern w:val="0"/>
          <w:sz w:val="21"/>
          <w:szCs w:val="21"/>
        </w:rPr>
        <w:t>1. How can you actively support and strengthen your community like Paul and Silas did in Acts 16?</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community was crucial for the early church's growth and resilience in Acts 16?</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can you learn from Lydia's hospitality in Acts 16 to enhance your own community involvement?</w:t>
      </w:r>
    </w:p>
    <w:p w14:paraId="22C9B3C5" w14:textId="1F1C4E4D"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Role of Hospitality in Ministry</w:t>
      </w:r>
    </w:p>
    <w:p w14:paraId="2F02621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Lydia's hospitality towards Paul and his companions is a beautiful example of how opening our homes can further the gospel. Hospitality is a powerful ministry tool, as it creates opportunities for fellowship and sharing the love of Christ. Romans 12:13 encourages us to "Share with the saints who are in need. Practice hospitality."</w:t>
      </w:r>
    </w:p>
    <w:p w14:paraId="0978BCF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incorporate hospitality into your ministry to foster community and support?</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hospitality was crucial for the early church's growth and outreach?</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Lydia's example of hospitality to apply in your own life? </w:t>
      </w:r>
    </w:p>
    <w:p w14:paraId="0EE4BDB8"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06E112BC"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06728163" w14:textId="77777777" w:rsidR="00E54332" w:rsidRDefault="00E54332" w:rsidP="008B66E7">
      <w:pPr>
        <w:spacing w:line="247" w:lineRule="auto"/>
        <w:rPr>
          <w:rFonts w:asciiTheme="minorHAnsi" w:eastAsia="Times New Roman" w:hAnsiTheme="minorHAnsi"/>
          <w:b/>
          <w:bCs/>
          <w:kern w:val="0"/>
          <w:sz w:val="21"/>
          <w:szCs w:val="21"/>
        </w:rPr>
      </w:pPr>
    </w:p>
    <w:p w14:paraId="77F5BEDE" w14:textId="039857F2"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Transformative Power of the Gospel</w:t>
      </w:r>
    </w:p>
    <w:p w14:paraId="29A84FD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dramatic conversion of the Philippian jailer illustrates the transformative power of the gospel. His immediate change of heart and actions demonstrate how encountering Christ can radically alter one's life. As 2 Corinthians 5:17 states, "Therefore if anyone is in Christ, he is a new creation. The old has passed away; behold, the new has come!"</w:t>
      </w:r>
    </w:p>
    <w:p w14:paraId="390CF65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the Gospel transform your daily interactions with others, like it did for Lydia and the jailer?</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change in your life by embracing the Gospel's transformative power?</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the Gospel lead to such profound changes in individuals, as seen in Acts 16? </w:t>
      </w:r>
    </w:p>
    <w:p w14:paraId="4153BA7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Courage to Stand Firm</w:t>
      </w:r>
    </w:p>
    <w:p w14:paraId="4424D33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Despite being beaten and imprisoned, Paul and Silas stood firm in their faith. Their courage in the face of persecution is a reminder for us to stand strong in our beliefs, even when it is difficult. Ephesians 6:13 encourages us, "Therefore take up the full armor of God, so that when the day of evil comes, you will be able to stand your ground."</w:t>
      </w:r>
    </w:p>
    <w:p w14:paraId="53C81EC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find courage to stand firm in your beliefs when facing opposition like Paul and Silas?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by standing firm in your faith during challenging situations?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 you think Paul and Silas chose to praise God in prison, and how can you apply this? </w:t>
      </w:r>
    </w:p>
    <w:p w14:paraId="60096C35"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7AAAD551"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051AD16F" w14:textId="77777777" w:rsidR="00E54332" w:rsidRDefault="00E54332" w:rsidP="008B66E7">
      <w:pPr>
        <w:spacing w:line="247" w:lineRule="auto"/>
        <w:rPr>
          <w:rFonts w:asciiTheme="minorHAnsi" w:eastAsia="Times New Roman" w:hAnsiTheme="minorHAnsi"/>
          <w:b/>
          <w:bCs/>
          <w:kern w:val="0"/>
          <w:sz w:val="21"/>
          <w:szCs w:val="21"/>
        </w:rPr>
      </w:pPr>
    </w:p>
    <w:p w14:paraId="3F528A4B" w14:textId="06C66B9B"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Joy of Salvation</w:t>
      </w:r>
    </w:p>
    <w:p w14:paraId="5C9047B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joy experienced by the Philippian jailer and his household upon their conversion is a testament to the joy that comes with salvation. This joy is a gift from God and a powerful witness to others. As Psalm 51:12 prays, "Restore to me the joy of Your salvation, and sustain me with a willing spirit."</w:t>
      </w:r>
    </w:p>
    <w:p w14:paraId="261B597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cultivate joy in your life when facing trials, like Paul and Silas in prison?</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experience by sharing the joy of salvation with others, as Paul did?</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the transformation of the jailer inspire you to find joy in unexpected places? </w:t>
      </w:r>
    </w:p>
    <w:p w14:paraId="024345D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Assurance of God's Sovereignty</w:t>
      </w:r>
    </w:p>
    <w:p w14:paraId="69DAA09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Throughout Acts 16, we see God's sovereign hand at work, orchestrating events for His purposes. This assurance of God's sovereignty gives us confidence that He is in control, no matter the circumstances. Romans 8:28 reassures us, "And we know that God works all things together for the good of those who love Him, who are called according to His purpose." Trusting in His sovereignty allows us to rest in His perfect plan.</w:t>
      </w:r>
    </w:p>
    <w:p w14:paraId="034ED09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trust God's sovereignty when facing unexpected challenges like Paul and Silas in prison?</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learn about God's control from the conversion of the Philippian jailer?</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Why does recognizing God's sovereignty help you remain calm during life's uncertainties?</w:t>
      </w:r>
      <w:r w:rsidRPr="008B66E7">
        <w:rPr>
          <w:rFonts w:asciiTheme="minorHAnsi" w:eastAsiaTheme="minorHAnsi" w:hAnsiTheme="minorHAnsi" w:cstheme="minorBidi"/>
          <w14:ligatures w14:val="standardContextual"/>
        </w:rPr>
        <w:br w:type="page"/>
      </w:r>
    </w:p>
    <w:p w14:paraId="01A60423" w14:textId="77777777" w:rsidR="008B66E7" w:rsidRPr="008B66E7" w:rsidRDefault="008B66E7" w:rsidP="008B66E7">
      <w:pPr>
        <w:spacing w:line="247" w:lineRule="auto"/>
        <w:jc w:val="center"/>
        <w:outlineLvl w:val="0"/>
        <w:rPr>
          <w:rFonts w:asciiTheme="minorHAnsi" w:eastAsia="Times New Roman" w:hAnsiTheme="minorHAnsi"/>
          <w:b/>
          <w:bCs/>
          <w:kern w:val="36"/>
          <w:sz w:val="32"/>
          <w:szCs w:val="32"/>
        </w:rPr>
      </w:pPr>
      <w:r w:rsidRPr="008B66E7">
        <w:rPr>
          <w:rFonts w:asciiTheme="minorHAnsi" w:eastAsia="Times New Roman" w:hAnsiTheme="minorHAnsi"/>
          <w:b/>
          <w:bCs/>
          <w:kern w:val="36"/>
          <w:sz w:val="32"/>
          <w:szCs w:val="32"/>
        </w:rPr>
        <w:t>Acts 17 Teaching Points and Bible Study Questions</w:t>
      </w:r>
    </w:p>
    <w:p w14:paraId="58F951D0" w14:textId="70E144AC"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Importance of Reasoning and Dialogue</w:t>
      </w:r>
    </w:p>
    <w:p w14:paraId="6FC471A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In Acts 17, Paul sets a powerful example by engaging in reasoned dialogue with those around him. "As was his custom, Paul went into the synagogue, and on three Sabbaths he reasoned with them from the Scriptures" (Acts 17:2). This teaches us the value of thoughtful conversation and the importance of using Scripture as our foundation when discussing faith. By engaging with others in a respectful and informed manner, we can share the truth of the Gospel effectively.</w:t>
      </w:r>
    </w:p>
    <w:p w14:paraId="5E48B2E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apply Paul's reasoning approach in Acts 17 to modern-day discussions about faith?</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dialogue was crucial for Paul's mission in Acts 17, and how can it be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Paul's method in Acts 17 to improve your own conversations about beliefs? </w:t>
      </w:r>
    </w:p>
    <w:p w14:paraId="26048B1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Power of the Gospel to Transform Lives</w:t>
      </w:r>
    </w:p>
    <w:p w14:paraId="17596B5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message in Thessalonica and Berea demonstrates the transformative power of the Gospel. "Some of them were persuaded and joined Paul and Silas, along with a large number of God-fearing Greeks and quite a few leading women" (Acts 17:4). This reminds us that the Gospel is not just words but a life-changing truth that can reach people from all walks of life, transforming hearts and minds.</w:t>
      </w:r>
    </w:p>
    <w:p w14:paraId="5C76DA7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apply the transformative power of the Gospel in your daily interactions with others?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the Gospel's message can lead to both acceptance and opposition in society?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changes in your life would you hope to see through embracing the Gospel's transformative power? </w:t>
      </w:r>
    </w:p>
    <w:p w14:paraId="61D6B02C"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7637C52C"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5441B97F" w14:textId="77777777" w:rsidR="00E54332" w:rsidRDefault="00E54332" w:rsidP="008B66E7">
      <w:pPr>
        <w:spacing w:line="247" w:lineRule="auto"/>
        <w:rPr>
          <w:rFonts w:asciiTheme="minorHAnsi" w:eastAsia="Times New Roman" w:hAnsiTheme="minorHAnsi"/>
          <w:b/>
          <w:bCs/>
          <w:kern w:val="0"/>
          <w:sz w:val="21"/>
          <w:szCs w:val="21"/>
        </w:rPr>
      </w:pPr>
    </w:p>
    <w:p w14:paraId="56A7F17A" w14:textId="549431A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Noble Character of the Bereans</w:t>
      </w:r>
    </w:p>
    <w:p w14:paraId="03E7C4E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Bereans are commended for their noble character because they "received the message with great eagerness and examined the Scriptures every day to see if what Paul said was true" (Acts 17:11). This highlights the importance of being diligent in our study of Scripture, verifying teachings against the Word of God, and approaching our faith with eagerness and discernment.</w:t>
      </w:r>
    </w:p>
    <w:p w14:paraId="6D79240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develop a habit of examining scriptures daily like the Bereans?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the Bereans' approach to scripture is considered noble?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ensure your beliefs align with biblical teachings? </w:t>
      </w:r>
    </w:p>
    <w:p w14:paraId="5B694D5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Challenge of Opposition</w:t>
      </w:r>
    </w:p>
    <w:p w14:paraId="71C98A4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 faced significant opposition in Thessalonica, yet he remained steadfast. "But the Jews were jealous, so they rounded up some wicked men from the marketplace, formed a mob, and started a riot in the city" (Acts 17:5). This teaches us that opposition is a part of the Christian journey, but with faith and perseverance, we can overcome challenges and continue to spread the Gospel.</w:t>
      </w:r>
    </w:p>
    <w:p w14:paraId="5BCAA70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remain steadfast in your beliefs when facing opposition like Paul in Acts 17?</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strategies can you use to engage peacefully with those who oppose your faith?</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 you think opposition can sometimes strengthen rather than weaken your faith? </w:t>
      </w:r>
    </w:p>
    <w:p w14:paraId="647EF073"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1C8BBEBE"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700502DB" w14:textId="77777777" w:rsidR="00E54332" w:rsidRDefault="00E54332" w:rsidP="008B66E7">
      <w:pPr>
        <w:spacing w:line="247" w:lineRule="auto"/>
        <w:rPr>
          <w:rFonts w:asciiTheme="minorHAnsi" w:eastAsia="Times New Roman" w:hAnsiTheme="minorHAnsi"/>
          <w:b/>
          <w:bCs/>
          <w:kern w:val="0"/>
          <w:sz w:val="21"/>
          <w:szCs w:val="21"/>
        </w:rPr>
      </w:pPr>
    </w:p>
    <w:p w14:paraId="08776EE0" w14:textId="3821494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Role of Cultural Context in Evangelism</w:t>
      </w:r>
    </w:p>
    <w:p w14:paraId="68E52FF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In Athens, Paul demonstrates the importance of understanding cultural context when sharing the Gospel. He observes the city's idols and uses them as a starting point to introduce the Athenians to the "unknown god" they worship (Acts 17:23). This shows us the value of connecting with people where they are, using familiar concepts to introduce them to the truth of Christ.</w:t>
      </w:r>
    </w:p>
    <w:p w14:paraId="6FE392F3" w14:textId="77777777" w:rsidR="00E54332" w:rsidRDefault="008B66E7" w:rsidP="008B66E7">
      <w:pPr>
        <w:spacing w:line="247" w:lineRule="auto"/>
        <w:rPr>
          <w:rFonts w:asciiTheme="minorHAnsi" w:eastAsiaTheme="minorHAnsi" w:hAnsiTheme="minorHAnsi" w:cstheme="minorBidi"/>
          <w14:ligatures w14:val="standardContextual"/>
        </w:rPr>
      </w:pPr>
      <w:r w:rsidRPr="008B66E7">
        <w:rPr>
          <w:rFonts w:asciiTheme="minorHAnsi" w:eastAsia="Times New Roman" w:hAnsiTheme="minorHAnsi"/>
          <w:kern w:val="0"/>
          <w:sz w:val="21"/>
          <w:szCs w:val="21"/>
        </w:rPr>
        <w:t>1. How can understanding cultural context enhance your approach to sharing the Gospel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Paul adapted his message to different audiences in Acts 17?</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can you learn from Paul's approach to engaging with diverse cultures in your own evangelism efforts?</w:t>
      </w:r>
    </w:p>
    <w:p w14:paraId="2306B9E5" w14:textId="3DC2A93E"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Universality of God's Message</w:t>
      </w:r>
    </w:p>
    <w:p w14:paraId="5416447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speech at the Areopagus emphasizes that God "gives everyone life and breath and everything else" (Acts 17:25). This underscores the universality of God's message and His desire for all people to seek Him. It reminds us that the Gospel is for everyone, regardless of background or status, and that we are called to share it with all.</w:t>
      </w:r>
    </w:p>
    <w:p w14:paraId="754D142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share God's universal message in your diverse community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it's important to understand different cultures when spreading God's message?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practical steps can you take to ensure inclusivity in your faith community? </w:t>
      </w:r>
    </w:p>
    <w:p w14:paraId="1C7D020D"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447461A3"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0999DBD8" w14:textId="77777777" w:rsidR="00E54332" w:rsidRDefault="00E54332" w:rsidP="008B66E7">
      <w:pPr>
        <w:spacing w:line="247" w:lineRule="auto"/>
        <w:rPr>
          <w:rFonts w:asciiTheme="minorHAnsi" w:eastAsia="Times New Roman" w:hAnsiTheme="minorHAnsi"/>
          <w:b/>
          <w:bCs/>
          <w:kern w:val="0"/>
          <w:sz w:val="21"/>
          <w:szCs w:val="21"/>
        </w:rPr>
      </w:pPr>
    </w:p>
    <w:p w14:paraId="290BA365" w14:textId="3FD28089"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Call to Repentance</w:t>
      </w:r>
    </w:p>
    <w:p w14:paraId="3E88113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 boldly calls the Athenians to repentance, stating that God "commands all people everywhere to repent" (Acts 17:30). This highlights the necessity of repentance in the Christian faith, a turning away from sin and towards God. It serves as a reminder that true faith involves a change of heart and a commitment to live according to God's will.</w:t>
      </w:r>
    </w:p>
    <w:p w14:paraId="0509355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incorporate daily repentance into your routine to align more closely with God's will?</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repentance is essential for personal growth and spiritual transformation?</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steps can you take to encourage others in your community to embrace repentance? </w:t>
      </w:r>
    </w:p>
    <w:p w14:paraId="4D4EF8B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Assurance of the Resurrection</w:t>
      </w:r>
    </w:p>
    <w:p w14:paraId="69A9006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 speaks of the assurance given by God through the resurrection of Jesus, stating, "He has given proof of this to everyone by raising Him from the dead" (Acts 17:31). The resurrection is the cornerstone of our faith, providing hope and assurance of eternal life. It is a powerful testament to God's power and love, encouraging us to live with confidence in His promises.</w:t>
      </w:r>
    </w:p>
    <w:p w14:paraId="1380C9B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the assurance of the resurrection influence your daily decisions and priorities?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the resurrection is central to the message of hope in Acts 17?</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share the assurance of the resurrection with others in your community? </w:t>
      </w:r>
    </w:p>
    <w:p w14:paraId="2F6D02C7"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03DA7BA6"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23F70497" w14:textId="77777777" w:rsidR="00E54332" w:rsidRDefault="00E54332" w:rsidP="008B66E7">
      <w:pPr>
        <w:spacing w:line="247" w:lineRule="auto"/>
        <w:rPr>
          <w:rFonts w:asciiTheme="minorHAnsi" w:eastAsia="Times New Roman" w:hAnsiTheme="minorHAnsi"/>
          <w:b/>
          <w:bCs/>
          <w:kern w:val="0"/>
          <w:sz w:val="21"/>
          <w:szCs w:val="21"/>
        </w:rPr>
      </w:pPr>
    </w:p>
    <w:p w14:paraId="4EC7D6C3" w14:textId="6FC642A1"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Mixed Reactions to the Gospel</w:t>
      </w:r>
    </w:p>
    <w:p w14:paraId="6386C9C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varied responses to Paul's message in Athens—some mocked, others were curious, and a few believed (Acts 17:32-34)—illustrate the diverse reactions we may encounter when sharing the Gospel. This teaches us to be prepared for different responses, to remain patient and persistent, and to trust that God is at work in the hearts of those who hear His message.</w:t>
      </w:r>
    </w:p>
    <w:p w14:paraId="44F800C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respond constructively when others react negatively to your sharing of the Gospel?</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some people are more open to the Gospel than others?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Paul's approach to differing reactions to the Gospel in your own life? </w:t>
      </w:r>
    </w:p>
    <w:p w14:paraId="7942CD8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Encouragement of Fellowship</w:t>
      </w:r>
    </w:p>
    <w:p w14:paraId="12D46C5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Throughout Acts 17, we see the importance of fellowship and support among believers. Paul is accompanied by Silas and Timothy, and they find encouragement and strength in their shared mission. This reminds us of the value of community in our faith journey, encouraging one another, and working together to fulfill the Great Commission.</w:t>
      </w:r>
    </w:p>
    <w:p w14:paraId="7A4D48C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fellowship in your community encourage you during challenging times, as seen in Acts 17?</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Paul valued fellowship in his ministry, and how can you apply this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can you do to foster a supportive fellowship environment in your church or group?</w:t>
      </w:r>
      <w:r w:rsidRPr="008B66E7">
        <w:rPr>
          <w:rFonts w:asciiTheme="minorHAnsi" w:eastAsiaTheme="minorHAnsi" w:hAnsiTheme="minorHAnsi" w:cstheme="minorBidi"/>
          <w14:ligatures w14:val="standardContextual"/>
        </w:rPr>
        <w:br w:type="page"/>
      </w:r>
    </w:p>
    <w:p w14:paraId="01EEE2B4" w14:textId="77777777" w:rsidR="008B66E7" w:rsidRPr="008B66E7" w:rsidRDefault="008B66E7" w:rsidP="008B66E7">
      <w:pPr>
        <w:spacing w:line="247" w:lineRule="auto"/>
        <w:jc w:val="center"/>
        <w:outlineLvl w:val="0"/>
        <w:rPr>
          <w:rFonts w:asciiTheme="minorHAnsi" w:eastAsia="Times New Roman" w:hAnsiTheme="minorHAnsi"/>
          <w:b/>
          <w:bCs/>
          <w:kern w:val="36"/>
          <w:sz w:val="32"/>
          <w:szCs w:val="32"/>
        </w:rPr>
      </w:pPr>
      <w:r w:rsidRPr="008B66E7">
        <w:rPr>
          <w:rFonts w:asciiTheme="minorHAnsi" w:eastAsia="Times New Roman" w:hAnsiTheme="minorHAnsi"/>
          <w:b/>
          <w:bCs/>
          <w:kern w:val="36"/>
          <w:sz w:val="32"/>
          <w:szCs w:val="32"/>
        </w:rPr>
        <w:t>Acts 18 Teaching Points and Bible Study Questions</w:t>
      </w:r>
    </w:p>
    <w:p w14:paraId="447BBB2D" w14:textId="5677D01F"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Power of Partnership</w:t>
      </w:r>
    </w:p>
    <w:p w14:paraId="59C8987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In Acts 18, we see the dynamic duo of Paul and Aquila, along with his wife Priscilla, working together in Corinth. This partnership highlights the importance of collaboration in ministry. As Paul "stayed and worked with them, for they were tentmakers by trade" (Acts 18:3), we learn that sharing both spiritual and practical tasks can strengthen our mission. Whether in ministry or daily life, teaming up with like-minded individuals can amplify our impact and bring about greater results.</w:t>
      </w:r>
    </w:p>
    <w:p w14:paraId="7F8F273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apply the partnership of Paul, Aquila, and Priscilla to your current relationships?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partnerships are essential for effective ministry and personal growth?</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foster stronger partnerships in your community or workplace? </w:t>
      </w:r>
    </w:p>
    <w:p w14:paraId="31E1269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Importance of Consistency</w:t>
      </w:r>
    </w:p>
    <w:p w14:paraId="2592BAE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routine of reasoning in the synagogue every Sabbath (Acts 18:4) teaches us the value of consistency. By regularly engaging with the community, Paul was able to build relationships and share the Gospel effectively. Consistency in our spiritual practices, such as prayer and Bible study, can deepen our faith and enhance our witness to others.</w:t>
      </w:r>
    </w:p>
    <w:p w14:paraId="0918613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maintain consistency in your faith when facing challenges like Paul in Acts 18?</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consistency was crucial for Paul's ministry in Corinth, and how can it apply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practical steps can you take to ensure consistent spiritual growth, inspired by Acts 18? </w:t>
      </w:r>
    </w:p>
    <w:p w14:paraId="15CD9D3E"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48308D78"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40E1B89C" w14:textId="77777777" w:rsidR="00E54332" w:rsidRDefault="00E54332" w:rsidP="008B66E7">
      <w:pPr>
        <w:spacing w:line="247" w:lineRule="auto"/>
        <w:rPr>
          <w:rFonts w:asciiTheme="minorHAnsi" w:eastAsia="Times New Roman" w:hAnsiTheme="minorHAnsi"/>
          <w:b/>
          <w:bCs/>
          <w:kern w:val="0"/>
          <w:sz w:val="21"/>
          <w:szCs w:val="21"/>
        </w:rPr>
      </w:pPr>
    </w:p>
    <w:p w14:paraId="07576C02" w14:textId="09B005F8"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Role of Encouragement</w:t>
      </w:r>
    </w:p>
    <w:p w14:paraId="3FD72C1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When Silas and Timothy arrived from Macedonia, Paul was "devoted exclusively to preaching, testifying to the Jews that Jesus is the Christ" (Acts 18:5). Their presence and support encouraged Paul to focus fully on his mission. Encouragement from fellow believers can be a powerful motivator, reminding us that we are not alone in our journey.</w:t>
      </w:r>
    </w:p>
    <w:p w14:paraId="3CC3645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actively encourage others in their faith journey, like Aquila and Priscilla did for Apollos?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encouragement is crucial for building a strong community of believers?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practical steps can you take to offer encouragement to someone facing challenges in their ministry? </w:t>
      </w:r>
    </w:p>
    <w:p w14:paraId="2EEE473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Courage to Move On</w:t>
      </w:r>
    </w:p>
    <w:p w14:paraId="062EAD0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 faced opposition and abuse from some in the synagogue, leading him to declare, "Your blood be on your own heads! I am innocent. From now on I will go to the Gentiles" (Acts 18:6). This bold decision underscores the importance of knowing when to move on from unfruitful situations. Sometimes, God calls us to new fields where our efforts can bear more fruit.</w:t>
      </w:r>
    </w:p>
    <w:p w14:paraId="47B080D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find the courage to move on from a challenging situation like Paul did in Corinth?</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by moving on from a place where you feel unwelcomed or ineffective?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 you think it's important to trust God's plan when deciding to move on from a situation? </w:t>
      </w:r>
    </w:p>
    <w:p w14:paraId="36B1D4DB"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29414D57"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566A4933" w14:textId="77777777" w:rsidR="00E54332" w:rsidRDefault="00E54332" w:rsidP="008B66E7">
      <w:pPr>
        <w:spacing w:line="247" w:lineRule="auto"/>
        <w:rPr>
          <w:rFonts w:asciiTheme="minorHAnsi" w:eastAsia="Times New Roman" w:hAnsiTheme="minorHAnsi"/>
          <w:b/>
          <w:bCs/>
          <w:kern w:val="0"/>
          <w:sz w:val="21"/>
          <w:szCs w:val="21"/>
        </w:rPr>
      </w:pPr>
    </w:p>
    <w:p w14:paraId="594AB042" w14:textId="4940CFA2"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Assurance of God's Presence</w:t>
      </w:r>
    </w:p>
    <w:p w14:paraId="2158C81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In a vision, the Lord reassured Paul, saying, "Do not be afraid; keep on speaking, do not be silent. For I am with you" (Acts 18:9-10). This divine encouragement reminds us that God is always with us, guiding and protecting us as we fulfill His purposes. Trusting in His presence can give us the courage to persevere through challenges.</w:t>
      </w:r>
    </w:p>
    <w:p w14:paraId="3B79118B" w14:textId="77777777" w:rsidR="00E54332" w:rsidRDefault="008B66E7" w:rsidP="008B66E7">
      <w:pPr>
        <w:spacing w:line="247" w:lineRule="auto"/>
        <w:rPr>
          <w:rFonts w:asciiTheme="minorHAnsi" w:eastAsiaTheme="minorHAnsi" w:hAnsiTheme="minorHAnsi" w:cstheme="minorBidi"/>
          <w14:ligatures w14:val="standardContextual"/>
        </w:rPr>
      </w:pPr>
      <w:r w:rsidRPr="008B66E7">
        <w:rPr>
          <w:rFonts w:asciiTheme="minorHAnsi" w:eastAsia="Times New Roman" w:hAnsiTheme="minorHAnsi"/>
          <w:kern w:val="0"/>
          <w:sz w:val="21"/>
          <w:szCs w:val="21"/>
        </w:rPr>
        <w:t>1. How can you recognize and rely on God's presence in challenging situations like Paul in Corinth?</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practical steps can you take to feel assured of God's presence in your daily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Why do you think God's assurance of presence was crucial for Paul's mission, and how does it apply to you?</w:t>
      </w:r>
    </w:p>
    <w:p w14:paraId="73428297" w14:textId="10CA49AC"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Impact of Hospitality</w:t>
      </w:r>
    </w:p>
    <w:p w14:paraId="5998DFD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Priscilla and Aquila's hospitality towards Paul and later towards Apollos (Acts 18:26) demonstrates the significant role that opening our homes and hearts can play in ministry. By welcoming others, we create opportunities for growth, learning, and the spread of the Gospel. Hospitality can be a powerful tool for building community and sharing God's love.</w:t>
      </w:r>
    </w:p>
    <w:p w14:paraId="58D097E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practicing hospitality in your community reflect the example set by Priscilla and Aquila in Acts 18?</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hospitality was crucial for the early church's growth and how can it impact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make your home a welcoming space for others, as seen in Acts 18? </w:t>
      </w:r>
    </w:p>
    <w:p w14:paraId="37D0EEE8"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3242130C"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03B3F494" w14:textId="77777777" w:rsidR="00E54332" w:rsidRDefault="00E54332" w:rsidP="008B66E7">
      <w:pPr>
        <w:spacing w:line="247" w:lineRule="auto"/>
        <w:rPr>
          <w:rFonts w:asciiTheme="minorHAnsi" w:eastAsia="Times New Roman" w:hAnsiTheme="minorHAnsi"/>
          <w:b/>
          <w:bCs/>
          <w:kern w:val="0"/>
          <w:sz w:val="21"/>
          <w:szCs w:val="21"/>
        </w:rPr>
      </w:pPr>
    </w:p>
    <w:p w14:paraId="5560F786" w14:textId="2BE1778C"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Value of Mentorship</w:t>
      </w:r>
    </w:p>
    <w:p w14:paraId="0404B1C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Priscilla and Aquila took Apollos aside and "explained to him the way of God more accurately" (Acts 18:26). This act of mentorship highlights the importance of guiding and nurturing others in their faith journey. Investing time in teaching and encouraging others can have a lasting impact on their spiritual growth and effectiveness in ministry.</w:t>
      </w:r>
    </w:p>
    <w:p w14:paraId="432456C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apply Paul's mentorship approach with Aquila and Priscilla in your own relationships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mentorship was crucial for Apollos' growth, and how can you seek similar guidance?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become a more effective mentor like Paul in your community? </w:t>
      </w:r>
    </w:p>
    <w:p w14:paraId="6421574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Significance of Boldness</w:t>
      </w:r>
    </w:p>
    <w:p w14:paraId="6E1DE98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Apollos, described as "an eloquent speaker, well-versed in the Scriptures" (Acts 18:24), boldly proclaimed the message of Jesus. His example encourages us to be confident in sharing our faith, using the gifts and knowledge God has given us. Boldness in our witness can inspire others and draw them closer to the truth of the Gospel.</w:t>
      </w:r>
    </w:p>
    <w:p w14:paraId="0C93C1D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demonstrate boldness in sharing your faith in everyday situations like Paul in Acts 18?</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boldness is essential for effective ministry and personal growth in your spiritual journey?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Paul's boldness in Acts 18 to overcome fear in challenging circumstances? </w:t>
      </w:r>
    </w:p>
    <w:p w14:paraId="73C74AFE"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51159968"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725E1C97" w14:textId="77777777" w:rsidR="00E54332" w:rsidRDefault="00E54332" w:rsidP="008B66E7">
      <w:pPr>
        <w:spacing w:line="247" w:lineRule="auto"/>
        <w:rPr>
          <w:rFonts w:asciiTheme="minorHAnsi" w:eastAsia="Times New Roman" w:hAnsiTheme="minorHAnsi"/>
          <w:b/>
          <w:bCs/>
          <w:kern w:val="0"/>
          <w:sz w:val="21"/>
          <w:szCs w:val="21"/>
        </w:rPr>
      </w:pPr>
    </w:p>
    <w:p w14:paraId="1B8150EB" w14:textId="44AB1554"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Necessity of Continual Learning</w:t>
      </w:r>
    </w:p>
    <w:p w14:paraId="4B0A171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Despite his eloquence, Apollos was open to learning from Priscilla and Aquila. This humility and willingness to grow (Acts 18:26) remind us that no matter how knowledgeable we are, there is always more to learn. Continual learning keeps our faith vibrant and equips us to serve more effectively.</w:t>
      </w:r>
    </w:p>
    <w:p w14:paraId="5D24D7B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incorporate continual learning into your daily spiritual practices like Paul in Acts 18?</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Apollos was open to learning from Priscilla and Aquila, and how can you emulate this?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steps can you take to ensure your understanding of faith continues to grow and evolve? </w:t>
      </w:r>
    </w:p>
    <w:p w14:paraId="6975A70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Joy of Seeing God's Work</w:t>
      </w:r>
    </w:p>
    <w:p w14:paraId="6195C64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Acts 18 concludes with Apollos being a great help to those who believed through grace (Acts 18:27). Witnessing the fruits of our labor and seeing others come to faith is a profound joy. It reminds us that our efforts, empowered by God's grace, can lead to transformation and growth in His kingdom. Let us rejoice in the work God is doing through us and around us.</w:t>
      </w:r>
    </w:p>
    <w:p w14:paraId="49E492F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witnessing God's work in others inspire joy and strengthen your faith journey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learn from God's work in your community this week?</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Why does recognizing God's work in everyday life bring joy and purpose to your actions?</w:t>
      </w:r>
      <w:r w:rsidRPr="008B66E7">
        <w:rPr>
          <w:rFonts w:asciiTheme="minorHAnsi" w:eastAsiaTheme="minorHAnsi" w:hAnsiTheme="minorHAnsi" w:cstheme="minorBidi"/>
          <w14:ligatures w14:val="standardContextual"/>
        </w:rPr>
        <w:br w:type="page"/>
      </w:r>
    </w:p>
    <w:p w14:paraId="60E713A0" w14:textId="77777777" w:rsidR="008B66E7" w:rsidRPr="008B66E7" w:rsidRDefault="008B66E7" w:rsidP="008B66E7">
      <w:pPr>
        <w:spacing w:line="247" w:lineRule="auto"/>
        <w:jc w:val="center"/>
        <w:outlineLvl w:val="0"/>
        <w:rPr>
          <w:rFonts w:asciiTheme="minorHAnsi" w:eastAsia="Times New Roman" w:hAnsiTheme="minorHAnsi"/>
          <w:b/>
          <w:bCs/>
          <w:kern w:val="36"/>
          <w:sz w:val="32"/>
          <w:szCs w:val="32"/>
        </w:rPr>
      </w:pPr>
      <w:r w:rsidRPr="008B66E7">
        <w:rPr>
          <w:rFonts w:asciiTheme="minorHAnsi" w:eastAsia="Times New Roman" w:hAnsiTheme="minorHAnsi"/>
          <w:b/>
          <w:bCs/>
          <w:kern w:val="36"/>
          <w:sz w:val="32"/>
          <w:szCs w:val="32"/>
        </w:rPr>
        <w:t>Acts 19 Teaching Points and Bible Study Questions</w:t>
      </w:r>
    </w:p>
    <w:p w14:paraId="1BE8D1AB" w14:textId="1F7BCE55"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Power of the Holy Spirit</w:t>
      </w:r>
    </w:p>
    <w:p w14:paraId="4DC0603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In Acts 19, we see the transformative power of the Holy Spirit at work. When Paul lays his hands on the disciples in Ephesus, they receive the Holy Spirit and begin speaking in tongues and prophesying. This event reminds us of the promise in Acts 1:8, "But you will receive power when the Holy Spirit comes upon you." The Holy Spirit empowers believers to live boldly and share the Gospel with confidence.</w:t>
      </w:r>
    </w:p>
    <w:p w14:paraId="683808A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recognize and respond to the Holy Spirit's power in your daily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by relying on the Holy Spirit's guidance in challenging situations?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understanding the Holy Spirit's power influence your approach to personal and communal prayer? </w:t>
      </w:r>
    </w:p>
    <w:p w14:paraId="48B1C7D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Importance of Baptism</w:t>
      </w:r>
    </w:p>
    <w:p w14:paraId="674D3C2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 encounters some disciples who had only received John's baptism. He explains the necessity of being baptized in the name of Jesus, and they are baptized anew. This highlights the importance of baptism as a public declaration of faith and a step of obedience in following Christ. As Jesus commanded in Matthew 28:19, "Go, therefore, and make disciples of all nations, baptizing them in the name of the Father, and of the Son, and of the Holy Spirit."</w:t>
      </w:r>
    </w:p>
    <w:p w14:paraId="1909A05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understanding baptism's significance in Acts 19 influence your personal faith journey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baptism was emphasized by Paul, and how does it apply to modern believers?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ensure your baptism reflects a genuine commitment to your faith? </w:t>
      </w:r>
    </w:p>
    <w:p w14:paraId="104AA8CC"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25FBCDF6"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054AA1BF" w14:textId="77777777" w:rsidR="00E54332" w:rsidRDefault="00E54332" w:rsidP="008B66E7">
      <w:pPr>
        <w:spacing w:line="247" w:lineRule="auto"/>
        <w:rPr>
          <w:rFonts w:asciiTheme="minorHAnsi" w:eastAsia="Times New Roman" w:hAnsiTheme="minorHAnsi"/>
          <w:b/>
          <w:bCs/>
          <w:kern w:val="0"/>
          <w:sz w:val="21"/>
          <w:szCs w:val="21"/>
        </w:rPr>
      </w:pPr>
    </w:p>
    <w:p w14:paraId="2158692B" w14:textId="48191515"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Bold Proclamation of the Gospel</w:t>
      </w:r>
    </w:p>
    <w:p w14:paraId="57C7685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time in Ephesus is marked by bold preaching and teaching. He spends three months in the synagogue, reasoning and persuading about the kingdom of God. His dedication to sharing the Gospel, even in the face of opposition, is a powerful example for us. As Romans 1:16 states, "I am not ashamed of the Gospel, because it is the power of God for salvation to everyone who believes."</w:t>
      </w:r>
    </w:p>
    <w:p w14:paraId="17FBBE8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boldly proclaim the Gospel in your daily interactions with others?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by sharing your faith with courage and conviction?</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boldness in sharing the Gospel matter in today's world? </w:t>
      </w:r>
    </w:p>
    <w:p w14:paraId="2FC84B5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Reality of Spiritual Warfare</w:t>
      </w:r>
    </w:p>
    <w:p w14:paraId="31FEC80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Acts 19 reveals the reality of spiritual warfare when some itinerant Jewish exorcists attempt to invoke the name of Jesus without truly knowing Him. The evil spirit overpowers them, demonstrating that spiritual authority comes from a genuine relationship with Christ. Ephesians 6:12 reminds us, "For our struggle is not against flesh and blood, but against the rulers, against the authorities, against the powers of this world's darkness."</w:t>
      </w:r>
    </w:p>
    <w:p w14:paraId="164BBD2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recognize and respond to spiritual warfare in your daily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understanding spiritual authority is crucial in facing spiritual battles?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practical steps can you take to strengthen your spiritual defenses against evil forces? </w:t>
      </w:r>
    </w:p>
    <w:p w14:paraId="7A1A2B3B"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747FE603"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6B7D607A" w14:textId="77777777" w:rsidR="00E54332" w:rsidRDefault="00E54332" w:rsidP="008B66E7">
      <w:pPr>
        <w:spacing w:line="247" w:lineRule="auto"/>
        <w:rPr>
          <w:rFonts w:asciiTheme="minorHAnsi" w:eastAsia="Times New Roman" w:hAnsiTheme="minorHAnsi"/>
          <w:b/>
          <w:bCs/>
          <w:kern w:val="0"/>
          <w:sz w:val="21"/>
          <w:szCs w:val="21"/>
        </w:rPr>
      </w:pPr>
    </w:p>
    <w:p w14:paraId="72A58059" w14:textId="69A7F560"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Transformative Power of Repentance</w:t>
      </w:r>
    </w:p>
    <w:p w14:paraId="5239D31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When the Ephesians witness the power of God, many who practiced sorcery confess their deeds and burn their scrolls publicly. This act of repentance shows the transformative power of turning away from sin and towards God. As 2 Corinthians 5:17 declares, "Therefore if anyone is in Christ, he is a new creation. The old has passed away; behold, the new has come!"</w:t>
      </w:r>
    </w:p>
    <w:p w14:paraId="5FDB8118" w14:textId="77777777" w:rsidR="00E54332" w:rsidRDefault="008B66E7" w:rsidP="008B66E7">
      <w:pPr>
        <w:spacing w:line="247" w:lineRule="auto"/>
        <w:rPr>
          <w:rFonts w:asciiTheme="minorHAnsi" w:eastAsiaTheme="minorHAnsi" w:hAnsiTheme="minorHAnsi" w:cstheme="minorBidi"/>
          <w14:ligatures w14:val="standardContextual"/>
        </w:rPr>
      </w:pPr>
      <w:r w:rsidRPr="008B66E7">
        <w:rPr>
          <w:rFonts w:asciiTheme="minorHAnsi" w:eastAsia="Times New Roman" w:hAnsiTheme="minorHAnsi"/>
          <w:kern w:val="0"/>
          <w:sz w:val="21"/>
          <w:szCs w:val="21"/>
        </w:rPr>
        <w:t>1. How can you identify and remove obstacles that hinder genuine repentance in your life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public acts of repentance, like in Acts 19, can inspire community transformation?</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practical steps can you take to ensure your repentance leads to lasting change?</w:t>
      </w:r>
    </w:p>
    <w:p w14:paraId="0533FC58" w14:textId="34028600"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Spread of the Gospel</w:t>
      </w:r>
    </w:p>
    <w:p w14:paraId="366474D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Word of the Lord spreads widely and grows in power throughout Ephesus. This growth is a testament to the effectiveness of faithful witness and the work of the Holy Spirit. Acts 19:20 captures this beautifully: "So the word of the Lord powerfully continued to spread and prevail." It encourages us to trust in God's ability to reach hearts and transform lives.</w:t>
      </w:r>
    </w:p>
    <w:p w14:paraId="46E330C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actively contribute to spreading the Gospel in your local community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personal testimonies are effective in sharing the Gospel with others?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Paul's approach in Acts 19 to apply in your own evangelism efforts? </w:t>
      </w:r>
    </w:p>
    <w:p w14:paraId="7423B585"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700A1617"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34C0D4AA" w14:textId="77777777" w:rsidR="00E54332" w:rsidRDefault="00E54332" w:rsidP="008B66E7">
      <w:pPr>
        <w:spacing w:line="247" w:lineRule="auto"/>
        <w:rPr>
          <w:rFonts w:asciiTheme="minorHAnsi" w:eastAsia="Times New Roman" w:hAnsiTheme="minorHAnsi"/>
          <w:b/>
          <w:bCs/>
          <w:kern w:val="0"/>
          <w:sz w:val="21"/>
          <w:szCs w:val="21"/>
        </w:rPr>
      </w:pPr>
    </w:p>
    <w:p w14:paraId="14D2FF83" w14:textId="4DFE6DA3"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Cost of Discipleship</w:t>
      </w:r>
    </w:p>
    <w:p w14:paraId="7DA1076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ministry in Ephesus is not without challenges. The silversmiths, led by Demetrius, incite a riot because their livelihood is threatened by the spread of Christianity. This reminds us that following Christ may come with a cost, but the eternal rewards far outweigh any temporary hardships. As Jesus said in Matthew 16:24, "If anyone would come after Me, he must deny himself and take up his cross and follow Me."</w:t>
      </w:r>
    </w:p>
    <w:p w14:paraId="25A6BB5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prioritize your faith when faced with financial or social pressures, like the Ephesians in Acts 19?</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sacrifices might you need to make to follow Christ more closely, as seen in Acts 19?</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 you think some people resist change when their beliefs or practices are challenged by the gospel? </w:t>
      </w:r>
    </w:p>
    <w:p w14:paraId="086DAAE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Role of Community in Faith</w:t>
      </w:r>
    </w:p>
    <w:p w14:paraId="7241755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interactions with the disciples in Ephesus highlight the importance of community in the Christian faith. He spends time teaching and encouraging them, demonstrating the value of fellowship and mutual support. Hebrews 10:24-25 encourages us, "And let us consider how to spur one another on to love and good deeds. Let us not neglect meeting together, as some have made a habit, but let us encourage one another."</w:t>
      </w:r>
    </w:p>
    <w:p w14:paraId="54408C1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your faith community support each other in times of spiritual challenges, like in Acts 19?</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community was crucial for the early believers' growth and mission in Acts 19?</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foster a stronger sense of community within your faith group today? </w:t>
      </w:r>
    </w:p>
    <w:p w14:paraId="1D51EE7D"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3530FC0B"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03AB1203" w14:textId="77777777" w:rsidR="00E54332" w:rsidRDefault="00E54332" w:rsidP="008B66E7">
      <w:pPr>
        <w:spacing w:line="247" w:lineRule="auto"/>
        <w:rPr>
          <w:rFonts w:asciiTheme="minorHAnsi" w:eastAsia="Times New Roman" w:hAnsiTheme="minorHAnsi"/>
          <w:b/>
          <w:bCs/>
          <w:kern w:val="0"/>
          <w:sz w:val="21"/>
          <w:szCs w:val="21"/>
        </w:rPr>
      </w:pPr>
    </w:p>
    <w:p w14:paraId="4B4BFCD7" w14:textId="3341F043"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Sovereignty of God</w:t>
      </w:r>
    </w:p>
    <w:p w14:paraId="3D2FA8C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Despite the chaos and opposition, God's purposes prevail in Ephesus. The Gospel continues to spread, and many come to faith. This reminds us of God's sovereignty and His ability to work all things for good, as Romans 8:28 assures us, "And we know that God works all things together for the good of those who love Him, who are called according to His purpose."</w:t>
      </w:r>
    </w:p>
    <w:p w14:paraId="686BEBD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recognizing God's sovereignty in Acts 19 influence your response to unexpected challenges in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acknowledging God's control can impact your decision-making and priorities?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Acts 19 about trusting God's plan when facing opposition or uncertainty? </w:t>
      </w:r>
    </w:p>
    <w:p w14:paraId="0F43340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Eternal Impact of Faithful Ministry</w:t>
      </w:r>
    </w:p>
    <w:p w14:paraId="202FCEB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ministry in Ephesus leaves a lasting impact, with the church there becoming a significant center for early Christianity. This encourages us to remain faithful in our own ministries, trusting that God can use our efforts for His eternal purposes. As 1 Corinthians 15:58 exhorts, "Therefore, my beloved brothers, be steadfast, immovable, always abounding in the work of the Lord, knowing that your labor in the Lord is not in vain."</w:t>
      </w:r>
    </w:p>
    <w:p w14:paraId="651A9BC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ensure your ministry efforts have a lasting impact on others' faith journeys?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consistent faithfulness in ministry influences future generations?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practical steps can you take to leave an eternal legacy through your ministry work?</w:t>
      </w:r>
      <w:r w:rsidRPr="008B66E7">
        <w:rPr>
          <w:rFonts w:asciiTheme="minorHAnsi" w:eastAsiaTheme="minorHAnsi" w:hAnsiTheme="minorHAnsi" w:cstheme="minorBidi"/>
          <w14:ligatures w14:val="standardContextual"/>
        </w:rPr>
        <w:br w:type="page"/>
      </w:r>
    </w:p>
    <w:p w14:paraId="48D6CB7A" w14:textId="77777777" w:rsidR="008B66E7" w:rsidRPr="008B66E7" w:rsidRDefault="008B66E7" w:rsidP="008B66E7">
      <w:pPr>
        <w:spacing w:line="247" w:lineRule="auto"/>
        <w:jc w:val="center"/>
        <w:outlineLvl w:val="0"/>
        <w:rPr>
          <w:rFonts w:asciiTheme="minorHAnsi" w:eastAsia="Times New Roman" w:hAnsiTheme="minorHAnsi"/>
          <w:b/>
          <w:bCs/>
          <w:kern w:val="36"/>
          <w:sz w:val="32"/>
          <w:szCs w:val="32"/>
        </w:rPr>
      </w:pPr>
      <w:r w:rsidRPr="008B66E7">
        <w:rPr>
          <w:rFonts w:asciiTheme="minorHAnsi" w:eastAsia="Times New Roman" w:hAnsiTheme="minorHAnsi"/>
          <w:b/>
          <w:bCs/>
          <w:kern w:val="36"/>
          <w:sz w:val="32"/>
          <w:szCs w:val="32"/>
        </w:rPr>
        <w:t>Acts 20 Teaching Points and Bible Study Questions</w:t>
      </w:r>
    </w:p>
    <w:p w14:paraId="7348EB46" w14:textId="54DE9E22"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Power of Encouragement</w:t>
      </w:r>
    </w:p>
    <w:p w14:paraId="4F76C21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In Acts 20, we see Paul traveling through Macedonia and Greece, offering encouragement to the believers. This reminds us of the importance of uplifting one another in our faith journeys. As Paul demonstrated, a few words of encouragement can strengthen and embolden others to continue in their walk with Christ. As it is written, "Therefore encourage one another and build one another up, just as you are doing" (1 Thessalonians 5:11).</w:t>
      </w:r>
    </w:p>
    <w:p w14:paraId="1A01726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incorporate encouragement into your daily interactions with others, as Paul did in Acts 20?</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encouragement is essential for building strong communities, as seen in Paul's journey?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practical steps can you take to become a more encouraging presence in your workplace or home? </w:t>
      </w:r>
    </w:p>
    <w:p w14:paraId="448DD4A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Importance of Gathering Together</w:t>
      </w:r>
    </w:p>
    <w:p w14:paraId="10239CE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journey highlights the significance of gathering with fellow believers. In Troas, he met with the disciples on the first day of the week to break bread and share the Word. This gathering was not just a routine; it was a vital part of their spiritual growth. Hebrews 10:25 reminds us, "Let us not neglect meeting together, as some have made a habit, but let us encourage one another."</w:t>
      </w:r>
    </w:p>
    <w:p w14:paraId="41461C8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gathering together strengthen your faith and support your spiritual growth in daily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regular fellowship is crucial for maintaining a strong Christian community?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encourage others to prioritize gathering together for worship and fellowship? </w:t>
      </w:r>
    </w:p>
    <w:p w14:paraId="7A8D7A9D"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1740B741"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7F576405" w14:textId="77777777" w:rsidR="00E54332" w:rsidRDefault="00E54332" w:rsidP="008B66E7">
      <w:pPr>
        <w:spacing w:line="247" w:lineRule="auto"/>
        <w:rPr>
          <w:rFonts w:asciiTheme="minorHAnsi" w:eastAsia="Times New Roman" w:hAnsiTheme="minorHAnsi"/>
          <w:b/>
          <w:bCs/>
          <w:kern w:val="0"/>
          <w:sz w:val="21"/>
          <w:szCs w:val="21"/>
        </w:rPr>
      </w:pPr>
    </w:p>
    <w:p w14:paraId="39C18179" w14:textId="257B1EC0"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Power of the Word</w:t>
      </w:r>
    </w:p>
    <w:p w14:paraId="4F90C04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lengthy discourse in Troas, which lasted until midnight, underscores the transformative power of God's Word. Despite the late hour, the believers were eager to listen and learn. This serves as a reminder that the Word of God is living and active, capable of changing lives. As Paul himself wrote, "All Scripture is God-breathed and is useful for instruction, for conviction, for correction, and for training in righteousness" (2 Timothy 3:16).</w:t>
      </w:r>
    </w:p>
    <w:p w14:paraId="7F2DE61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apply the teachings of Acts 20 to strengthen your daily faith journey?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the Word of God is essential for personal and communal growth?</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practical steps can you take to ensure the Word influences your decisions and actions? </w:t>
      </w:r>
    </w:p>
    <w:p w14:paraId="1EE01EC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Reality of Miracles</w:t>
      </w:r>
    </w:p>
    <w:p w14:paraId="170A656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story of Eutychus, who fell from a window and was raised to life by Paul, is a testament to the miraculous power of God. This miracle not only restored Eutychus but also strengthened the faith of those present. It reminds us that God is still in the business of performing miracles today. As Jesus said, "With man this is impossible, but with God all things are possible" (Matthew 19:26).</w:t>
      </w:r>
    </w:p>
    <w:p w14:paraId="04E2075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witnessing miracles in Acts 20 strengthen your faith in everyday challenges?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miracles are important for understanding God's power in your life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Paul's response to miracles that applies to your personal spiritual journey? </w:t>
      </w:r>
    </w:p>
    <w:p w14:paraId="129C9C91" w14:textId="77777777" w:rsidR="00E54332"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36FC0E73" w14:textId="77777777" w:rsidR="00E54332" w:rsidRDefault="00E54332">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1C4E2D89" w14:textId="77777777" w:rsidR="00E54332" w:rsidRDefault="00E54332" w:rsidP="008B66E7">
      <w:pPr>
        <w:spacing w:line="247" w:lineRule="auto"/>
        <w:rPr>
          <w:rFonts w:asciiTheme="minorHAnsi" w:eastAsia="Times New Roman" w:hAnsiTheme="minorHAnsi"/>
          <w:b/>
          <w:bCs/>
          <w:kern w:val="0"/>
          <w:sz w:val="21"/>
          <w:szCs w:val="21"/>
        </w:rPr>
      </w:pPr>
    </w:p>
    <w:p w14:paraId="6E3FD73D" w14:textId="7EC3101D"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Call to Serve with Humility</w:t>
      </w:r>
    </w:p>
    <w:p w14:paraId="2231221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farewell to the Ephesian elders is a powerful lesson in servant leadership. He served the Lord with great humility and with tears, enduring trials for the sake of the Gospel. This teaches us that true leadership in the Kingdom of God is marked by humility and a willingness to serve others. As Jesus taught, "The greatest among you shall be your servant" (Matthew 23:11).</w:t>
      </w:r>
    </w:p>
    <w:p w14:paraId="7D0C137E" w14:textId="77777777" w:rsidR="00343DF9" w:rsidRDefault="008B66E7" w:rsidP="008B66E7">
      <w:pPr>
        <w:spacing w:line="247" w:lineRule="auto"/>
        <w:rPr>
          <w:rFonts w:asciiTheme="minorHAnsi" w:eastAsiaTheme="minorHAnsi" w:hAnsiTheme="minorHAnsi" w:cstheme="minorBidi"/>
          <w14:ligatures w14:val="standardContextual"/>
        </w:rPr>
      </w:pPr>
      <w:r w:rsidRPr="008B66E7">
        <w:rPr>
          <w:rFonts w:asciiTheme="minorHAnsi" w:eastAsia="Times New Roman" w:hAnsiTheme="minorHAnsi"/>
          <w:kern w:val="0"/>
          <w:sz w:val="21"/>
          <w:szCs w:val="21"/>
        </w:rPr>
        <w:t>1. How can you demonstrate humility in your daily acts of service to others?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humility is essential in effective leadership and service?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can you learn from Paul's example to serve others selflessly in your community?</w:t>
      </w:r>
    </w:p>
    <w:p w14:paraId="341E3AA5" w14:textId="767B8E39"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Necessity of Guarding the Flock</w:t>
      </w:r>
    </w:p>
    <w:p w14:paraId="06BCA12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 warned the Ephesian elders to be vigilant, as "savage wolves" would come in among them, not sparing the flock. This is a call for us to be watchful and protect the community of believers from false teachings and divisive influences. As Paul advised, "Test all things; hold fast to what is good" (1 Thessalonians 5:21).</w:t>
      </w:r>
    </w:p>
    <w:p w14:paraId="0D7E835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actively protect your community from spiritual and moral threats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vigilance is crucial for leaders in maintaining a healthy congregation?</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practical steps can you take to support your leaders in guarding the flock? </w:t>
      </w:r>
    </w:p>
    <w:p w14:paraId="78415E75" w14:textId="77777777" w:rsidR="00343DF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4DE8BEE9" w14:textId="77777777" w:rsidR="00343DF9" w:rsidRDefault="00343DF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557ABE5F" w14:textId="77777777" w:rsidR="00343DF9" w:rsidRDefault="00343DF9" w:rsidP="008B66E7">
      <w:pPr>
        <w:spacing w:line="247" w:lineRule="auto"/>
        <w:rPr>
          <w:rFonts w:asciiTheme="minorHAnsi" w:eastAsia="Times New Roman" w:hAnsiTheme="minorHAnsi"/>
          <w:b/>
          <w:bCs/>
          <w:kern w:val="0"/>
          <w:sz w:val="21"/>
          <w:szCs w:val="21"/>
        </w:rPr>
      </w:pPr>
    </w:p>
    <w:p w14:paraId="4981B9AF" w14:textId="74F0D07A"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Value of Hard Work</w:t>
      </w:r>
    </w:p>
    <w:p w14:paraId="10BD4BF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 reminded the elders that he worked hard to support himself and those with him, setting an example of diligence and integrity. This teaches us the value of hard work and the importance of providing for ourselves and others. As Paul wrote, "Whatever you do, work at it with your whole being, for the Lord and not for men" (Colossians 3:23).</w:t>
      </w:r>
    </w:p>
    <w:p w14:paraId="4916F61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Paul's example in Acts 20 inspire your approach to hard work in daily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Paul emphasized hard work as a way to support others?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balance hard work with rest, as seen in Acts 20? </w:t>
      </w:r>
    </w:p>
    <w:p w14:paraId="10EC1AF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Blessing of Giving</w:t>
      </w:r>
    </w:p>
    <w:p w14:paraId="4CD32F3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In his farewell, Paul quoted Jesus, saying, "It is more blessed to give than to receive" (Acts 20:35). This principle of generosity is a cornerstone of Christian living. By giving freely, we reflect the heart of God and experience the joy that comes from blessing others.</w:t>
      </w:r>
    </w:p>
    <w:p w14:paraId="5CC69D9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incorporate the principle of giving into your daily life to bless others?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giving is emphasized as more blessed than receiving in Acts 20?</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practical steps can you take to cultivate a generous heart in your community? </w:t>
      </w:r>
    </w:p>
    <w:p w14:paraId="7924DFFB" w14:textId="77777777" w:rsidR="00343DF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37D002CC" w14:textId="77777777" w:rsidR="00343DF9" w:rsidRDefault="00343DF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4E260721" w14:textId="77777777" w:rsidR="00343DF9" w:rsidRDefault="00343DF9" w:rsidP="008B66E7">
      <w:pPr>
        <w:spacing w:line="247" w:lineRule="auto"/>
        <w:rPr>
          <w:rFonts w:asciiTheme="minorHAnsi" w:eastAsia="Times New Roman" w:hAnsiTheme="minorHAnsi"/>
          <w:b/>
          <w:bCs/>
          <w:kern w:val="0"/>
          <w:sz w:val="21"/>
          <w:szCs w:val="21"/>
        </w:rPr>
      </w:pPr>
    </w:p>
    <w:p w14:paraId="4A981FBD" w14:textId="42082952"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Power of Prayer</w:t>
      </w:r>
    </w:p>
    <w:p w14:paraId="490681D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Before departing, Paul knelt down with all the elders and prayed. This act of communal prayer highlights its power and necessity in our lives. Prayer is our direct line to God, a source of strength and guidance. As Paul encouraged, "Pray without ceasing" (1 Thessalonians 5:17).</w:t>
      </w:r>
    </w:p>
    <w:p w14:paraId="19B0937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incorporate prayer into your daily routine to strengthen your faith like Paul did?</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prayer was crucial for Paul during his travels and challenges?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Paul's example about the power of prayer in difficult situations? </w:t>
      </w:r>
    </w:p>
    <w:p w14:paraId="2616EF9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Strength of Community</w:t>
      </w:r>
    </w:p>
    <w:p w14:paraId="58F22AC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emotional farewell between Paul and the Ephesian elders illustrates the deep bonds formed within the body of Christ. Their tears and embraces show the strength and love that come from being part of a faith community. As Jesus commanded, "Love one another. As I have loved you, so you must love one another" (John 13:34). This love is the hallmark of true discipleship.</w:t>
      </w:r>
    </w:p>
    <w:p w14:paraId="5D5FF39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contribute to strengthening your community like Paul did in Acts 20?</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Paul emphasized community support during his farewell to the Ephesian elders?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can you learn from Acts 20 about balancing personal needs with community responsibilities?</w:t>
      </w:r>
      <w:r w:rsidRPr="008B66E7">
        <w:rPr>
          <w:rFonts w:asciiTheme="minorHAnsi" w:eastAsiaTheme="minorHAnsi" w:hAnsiTheme="minorHAnsi" w:cstheme="minorBidi"/>
          <w14:ligatures w14:val="standardContextual"/>
        </w:rPr>
        <w:br w:type="page"/>
      </w:r>
    </w:p>
    <w:p w14:paraId="45113695" w14:textId="77777777" w:rsidR="008B66E7" w:rsidRPr="008B66E7" w:rsidRDefault="008B66E7" w:rsidP="008B66E7">
      <w:pPr>
        <w:spacing w:line="247" w:lineRule="auto"/>
        <w:jc w:val="center"/>
        <w:outlineLvl w:val="0"/>
        <w:rPr>
          <w:rFonts w:asciiTheme="minorHAnsi" w:eastAsia="Times New Roman" w:hAnsiTheme="minorHAnsi"/>
          <w:b/>
          <w:bCs/>
          <w:kern w:val="36"/>
          <w:sz w:val="32"/>
          <w:szCs w:val="32"/>
        </w:rPr>
      </w:pPr>
      <w:r w:rsidRPr="008B66E7">
        <w:rPr>
          <w:rFonts w:asciiTheme="minorHAnsi" w:eastAsia="Times New Roman" w:hAnsiTheme="minorHAnsi"/>
          <w:b/>
          <w:bCs/>
          <w:kern w:val="36"/>
          <w:sz w:val="32"/>
          <w:szCs w:val="32"/>
        </w:rPr>
        <w:t>Acts 21 Teaching Points and Bible Study Questions</w:t>
      </w:r>
    </w:p>
    <w:p w14:paraId="4067D196" w14:textId="23EC5CC0"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Power of Community Support</w:t>
      </w:r>
    </w:p>
    <w:p w14:paraId="69E0511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 xml:space="preserve">In Acts 21, we see the Apostle Paul surrounded by a community of believers who support and encourage him. As he travels to Jerusalem, the disciples in </w:t>
      </w:r>
      <w:proofErr w:type="spellStart"/>
      <w:r w:rsidRPr="008B66E7">
        <w:rPr>
          <w:rFonts w:asciiTheme="minorHAnsi" w:eastAsia="Times New Roman" w:hAnsiTheme="minorHAnsi"/>
          <w:kern w:val="0"/>
          <w:sz w:val="21"/>
          <w:szCs w:val="21"/>
        </w:rPr>
        <w:t>Tyre</w:t>
      </w:r>
      <w:proofErr w:type="spellEnd"/>
      <w:r w:rsidRPr="008B66E7">
        <w:rPr>
          <w:rFonts w:asciiTheme="minorHAnsi" w:eastAsia="Times New Roman" w:hAnsiTheme="minorHAnsi"/>
          <w:kern w:val="0"/>
          <w:sz w:val="21"/>
          <w:szCs w:val="21"/>
        </w:rPr>
        <w:t xml:space="preserve"> urge him through the Spirit not to go. This highlights the importance of having a community that cares deeply for one another. As it is written, "And when we had finished our voyage from </w:t>
      </w:r>
      <w:proofErr w:type="spellStart"/>
      <w:r w:rsidRPr="008B66E7">
        <w:rPr>
          <w:rFonts w:asciiTheme="minorHAnsi" w:eastAsia="Times New Roman" w:hAnsiTheme="minorHAnsi"/>
          <w:kern w:val="0"/>
          <w:sz w:val="21"/>
          <w:szCs w:val="21"/>
        </w:rPr>
        <w:t>Tyre</w:t>
      </w:r>
      <w:proofErr w:type="spellEnd"/>
      <w:r w:rsidRPr="008B66E7">
        <w:rPr>
          <w:rFonts w:asciiTheme="minorHAnsi" w:eastAsia="Times New Roman" w:hAnsiTheme="minorHAnsi"/>
          <w:kern w:val="0"/>
          <w:sz w:val="21"/>
          <w:szCs w:val="21"/>
        </w:rPr>
        <w:t>, we came to Ptolemais, greeted the brothers, and stayed with them for one day" (Acts 21:7). Surround yourself with a community that prays for you and offers wise counsel, as this can be a source of strength and guidance.</w:t>
      </w:r>
    </w:p>
    <w:p w14:paraId="5D92D06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actively support someone in your community facing challenges, as seen in Acts 21?</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community support was crucial for Paul during his journey in Acts 21?</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Acts 21 about building a supportive community in your own life? </w:t>
      </w:r>
    </w:p>
    <w:p w14:paraId="645176A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Courage to Follow God’s Call</w:t>
      </w:r>
    </w:p>
    <w:p w14:paraId="2441B4D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determination to go to Jerusalem, despite the warnings of danger, demonstrates his unwavering commitment to God’s call. He says, "I am ready not only to be bound, but also to die in Jerusalem for the name of the Lord Jesus" (Acts 21:13). This teaches us the importance of courageously following God’s call, even when it leads us into challenging situations. Trust in God’s plan and be bold in your faith.</w:t>
      </w:r>
    </w:p>
    <w:p w14:paraId="07C3839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find courage to follow God's call despite potential challenges or opposition in your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gain by following God's call, even when it leads to uncertainty?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trusting in God's plan require courage, and how can you strengthen this trust daily? </w:t>
      </w:r>
    </w:p>
    <w:p w14:paraId="7A65EAB0" w14:textId="77777777" w:rsidR="00343DF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3B58F401" w14:textId="77777777" w:rsidR="00343DF9" w:rsidRDefault="00343DF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2A45790B" w14:textId="77777777" w:rsidR="00343DF9" w:rsidRDefault="00343DF9" w:rsidP="008B66E7">
      <w:pPr>
        <w:spacing w:line="247" w:lineRule="auto"/>
        <w:rPr>
          <w:rFonts w:asciiTheme="minorHAnsi" w:eastAsia="Times New Roman" w:hAnsiTheme="minorHAnsi"/>
          <w:b/>
          <w:bCs/>
          <w:kern w:val="0"/>
          <w:sz w:val="21"/>
          <w:szCs w:val="21"/>
        </w:rPr>
      </w:pPr>
    </w:p>
    <w:p w14:paraId="729BBF0C" w14:textId="5E958CC0"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Role of Prophecy in Guidance</w:t>
      </w:r>
    </w:p>
    <w:p w14:paraId="5BFD19F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prophet Agabus warns Paul of the impending danger in Jerusalem by binding his own hands and feet with Paul’s belt, saying, "The Holy Spirit says, ‘In this way the Jews of Jerusalem will bind the owner of this belt and hand him over to the Gentiles’" (Acts 21:11). This illustrates how prophecy can serve as a guide and a warning. Be attentive to the ways God communicates His will, whether through Scripture, prayer, or the words of others.</w:t>
      </w:r>
    </w:p>
    <w:p w14:paraId="17DA9E4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discern when a prophecy is guiding you versus when it's a personal interpretation?</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gain from seeking prophetic guidance in your daily decisions?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prophecy sometimes lead to actions that seem contrary to personal desires or plans? </w:t>
      </w:r>
    </w:p>
    <w:p w14:paraId="38F7F44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Importance of Humility and Submission</w:t>
      </w:r>
    </w:p>
    <w:p w14:paraId="1B63D8E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willingness to submit to the advice of the Jerusalem elders shows his humility. They suggest he take part in a purification ritual to dispel rumors about him, and he complies. "Then Paul took the men and purified himself along with them" (Acts 21:26). This act of humility teaches us the value of submitting to wise counsel and being willing to take steps to maintain unity and peace within the body of Christ.</w:t>
      </w:r>
    </w:p>
    <w:p w14:paraId="6085193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practice humility when facing opposition or misunderstanding, as Paul did in Acts 21?</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submission to God's will is crucial, even when it leads to personal sacrifice?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Paul's example about balancing personal convictions with community concerns? </w:t>
      </w:r>
    </w:p>
    <w:p w14:paraId="55F00126" w14:textId="77777777" w:rsidR="00343DF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1CCB5B6F" w14:textId="77777777" w:rsidR="00343DF9" w:rsidRDefault="00343DF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71BB249C" w14:textId="77777777" w:rsidR="00343DF9" w:rsidRDefault="00343DF9" w:rsidP="008B66E7">
      <w:pPr>
        <w:spacing w:line="247" w:lineRule="auto"/>
        <w:rPr>
          <w:rFonts w:asciiTheme="minorHAnsi" w:eastAsia="Times New Roman" w:hAnsiTheme="minorHAnsi"/>
          <w:b/>
          <w:bCs/>
          <w:kern w:val="0"/>
          <w:sz w:val="21"/>
          <w:szCs w:val="21"/>
        </w:rPr>
      </w:pPr>
    </w:p>
    <w:p w14:paraId="6D244FA1" w14:textId="407F610E"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Reality of Misunderstanding and Persecution</w:t>
      </w:r>
    </w:p>
    <w:p w14:paraId="250FC3B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Despite Paul’s efforts to demonstrate his respect for Jewish customs, he is still misunderstood and persecuted. "The whole city was stirred up, and the people rushed together. They seized Paul and dragged him out of the temple" (Acts 21:30). This reminds us that following Christ may lead to misunderstanding and persecution, but we are called to remain steadfast in our faith.</w:t>
      </w:r>
    </w:p>
    <w:p w14:paraId="7BF62B5B" w14:textId="77777777" w:rsidR="00343DF9" w:rsidRDefault="008B66E7" w:rsidP="008B66E7">
      <w:pPr>
        <w:spacing w:line="247" w:lineRule="auto"/>
        <w:rPr>
          <w:rFonts w:asciiTheme="minorHAnsi" w:eastAsiaTheme="minorHAnsi" w:hAnsiTheme="minorHAnsi" w:cstheme="minorBidi"/>
          <w14:ligatures w14:val="standardContextual"/>
        </w:rPr>
      </w:pPr>
      <w:r w:rsidRPr="008B66E7">
        <w:rPr>
          <w:rFonts w:asciiTheme="minorHAnsi" w:eastAsia="Times New Roman" w:hAnsiTheme="minorHAnsi"/>
          <w:kern w:val="0"/>
          <w:sz w:val="21"/>
          <w:szCs w:val="21"/>
        </w:rPr>
        <w:t>1. How can you respond constructively when misunderstood or falsely accused, as Paul was in Acts 21?</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steps can you take to prepare for potential persecution in your faith journey?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Why do you think misunderstandings often lead to conflict, and how can you prevent this in your community?</w:t>
      </w:r>
    </w:p>
    <w:p w14:paraId="440A14E0" w14:textId="769CE47B"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Sovereignty of God in All Circumstances</w:t>
      </w:r>
    </w:p>
    <w:p w14:paraId="51CFBEA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Even as Paul faces arrest, God’s sovereignty is evident. The Roman commander intervenes just in time to prevent Paul from being killed by the mob. "The commander came up and arrested him, ordering that he be bound with two chains" (Acts 21:33). This shows that God is in control, even in chaotic situations, and He can use any circumstance for His purposes.</w:t>
      </w:r>
    </w:p>
    <w:p w14:paraId="29D1C80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trust God's sovereignty when facing unexpected challenges like Paul did in Acts 21?</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learn about God's control in difficult situations from Paul's journey to Jerusalem?</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understanding God's sovereignty help you respond to opposition or setbacks in your life? </w:t>
      </w:r>
    </w:p>
    <w:p w14:paraId="0D92A663" w14:textId="77777777" w:rsidR="00343DF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4F74CF40" w14:textId="77777777" w:rsidR="00343DF9" w:rsidRDefault="00343DF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58BA6A30" w14:textId="77777777" w:rsidR="00343DF9" w:rsidRDefault="00343DF9" w:rsidP="008B66E7">
      <w:pPr>
        <w:spacing w:line="247" w:lineRule="auto"/>
        <w:rPr>
          <w:rFonts w:asciiTheme="minorHAnsi" w:eastAsia="Times New Roman" w:hAnsiTheme="minorHAnsi"/>
          <w:b/>
          <w:bCs/>
          <w:kern w:val="0"/>
          <w:sz w:val="21"/>
          <w:szCs w:val="21"/>
        </w:rPr>
      </w:pPr>
    </w:p>
    <w:p w14:paraId="6FF2EF88" w14:textId="4F3FAC1B"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Power of a Personal Testimony</w:t>
      </w:r>
    </w:p>
    <w:p w14:paraId="55DC297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request to speak to the crowd after his arrest highlights the power of a personal testimony. "Paul stood on the steps and motioned to the crowd. When all was silent, he addressed them in the Hebrew language" (Acts 21:40). Sharing your personal story of faith can be a powerful tool for evangelism, as it connects with others on a personal level and demonstrates the transformative power of Christ.</w:t>
      </w:r>
    </w:p>
    <w:p w14:paraId="7A2EC9C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sharing your personal testimony impact others' faith journeys in your community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Paul prioritized sharing his testimony despite facing opposition and danger?</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Paul's example to strengthen your own testimony-sharing experiences? </w:t>
      </w:r>
    </w:p>
    <w:p w14:paraId="6FFF256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Importance of Cultural Sensitivity</w:t>
      </w:r>
    </w:p>
    <w:p w14:paraId="2A4A485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ability to speak in the Hebrew language to the crowd shows his cultural sensitivity and understanding. This approach helps him connect with his audience. Being aware of and respectful towards the cultural backgrounds of those we interact with can open doors for meaningful conversations about faith.</w:t>
      </w:r>
    </w:p>
    <w:p w14:paraId="7EC70C4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apply cultural sensitivity in your community to foster better understanding and relationships?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Paul chose to follow local customs despite potential personal discomfort?</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would you do to balance cultural sensitivity with staying true to your beliefs? </w:t>
      </w:r>
    </w:p>
    <w:p w14:paraId="4E77EDBF" w14:textId="77777777" w:rsidR="00343DF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1927D04B" w14:textId="77777777" w:rsidR="00343DF9" w:rsidRDefault="00343DF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5649FF7F" w14:textId="77777777" w:rsidR="00343DF9" w:rsidRDefault="00343DF9" w:rsidP="008B66E7">
      <w:pPr>
        <w:spacing w:line="247" w:lineRule="auto"/>
        <w:rPr>
          <w:rFonts w:asciiTheme="minorHAnsi" w:eastAsia="Times New Roman" w:hAnsiTheme="minorHAnsi"/>
          <w:b/>
          <w:bCs/>
          <w:kern w:val="0"/>
          <w:sz w:val="21"/>
          <w:szCs w:val="21"/>
        </w:rPr>
      </w:pPr>
    </w:p>
    <w:p w14:paraId="352FAAC2" w14:textId="276E8751"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Necessity of Perseverance</w:t>
      </w:r>
    </w:p>
    <w:p w14:paraId="00B6A4B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Throughout Acts 21, Paul’s perseverance is evident. Despite numerous challenges, he remains committed to his mission. This teaches us the importance of perseverance in our own spiritual journeys. As Paul exemplifies, we must press on, trusting that God will provide the strength we need to fulfill His purposes.</w:t>
      </w:r>
    </w:p>
    <w:p w14:paraId="79DA3BA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remain steadfast in your faith when facing opposition like Paul in Acts 21?</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practical steps can you take to persevere in your spiritual journey despite challenges?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 you think perseverance is essential for fulfilling your purpose, as seen in Paul's mission? </w:t>
      </w:r>
    </w:p>
    <w:p w14:paraId="442F457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Assurance of God’s Presence</w:t>
      </w:r>
    </w:p>
    <w:p w14:paraId="6488DCD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 xml:space="preserve">Finally, </w:t>
      </w:r>
      <w:proofErr w:type="gramStart"/>
      <w:r w:rsidRPr="008B66E7">
        <w:rPr>
          <w:rFonts w:asciiTheme="minorHAnsi" w:eastAsia="Times New Roman" w:hAnsiTheme="minorHAnsi"/>
          <w:kern w:val="0"/>
          <w:sz w:val="21"/>
          <w:szCs w:val="21"/>
        </w:rPr>
        <w:t>Acts</w:t>
      </w:r>
      <w:proofErr w:type="gramEnd"/>
      <w:r w:rsidRPr="008B66E7">
        <w:rPr>
          <w:rFonts w:asciiTheme="minorHAnsi" w:eastAsia="Times New Roman" w:hAnsiTheme="minorHAnsi"/>
          <w:kern w:val="0"/>
          <w:sz w:val="21"/>
          <w:szCs w:val="21"/>
        </w:rPr>
        <w:t xml:space="preserve"> 21 reassures us of God’s constant presence. Even in the midst of trials, Paul is not alone. God’s presence is a source of comfort and strength. Remember the promise of Jesus: "And surely I am with you always, to the very end of the age" (Matthew 28:20). Trust in His presence as you navigate the challenges of life.</w:t>
      </w:r>
    </w:p>
    <w:p w14:paraId="718D128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recognize God's presence in challenging situations like Paul faced in Acts 21?</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practical steps can you take to feel assured of God's presence daily?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Why do you think Paul remained confident in God's presence despite warnings of danger?</w:t>
      </w:r>
      <w:r w:rsidRPr="008B66E7">
        <w:rPr>
          <w:rFonts w:asciiTheme="minorHAnsi" w:eastAsiaTheme="minorHAnsi" w:hAnsiTheme="minorHAnsi" w:cstheme="minorBidi"/>
          <w14:ligatures w14:val="standardContextual"/>
        </w:rPr>
        <w:br w:type="page"/>
      </w:r>
    </w:p>
    <w:p w14:paraId="4C0D7B05" w14:textId="77777777" w:rsidR="008B66E7" w:rsidRPr="008B66E7" w:rsidRDefault="008B66E7" w:rsidP="008B66E7">
      <w:pPr>
        <w:spacing w:line="247" w:lineRule="auto"/>
        <w:jc w:val="center"/>
        <w:outlineLvl w:val="0"/>
        <w:rPr>
          <w:rFonts w:asciiTheme="minorHAnsi" w:eastAsia="Times New Roman" w:hAnsiTheme="minorHAnsi"/>
          <w:b/>
          <w:bCs/>
          <w:kern w:val="36"/>
          <w:sz w:val="32"/>
          <w:szCs w:val="32"/>
        </w:rPr>
      </w:pPr>
      <w:r w:rsidRPr="008B66E7">
        <w:rPr>
          <w:rFonts w:asciiTheme="minorHAnsi" w:eastAsia="Times New Roman" w:hAnsiTheme="minorHAnsi"/>
          <w:b/>
          <w:bCs/>
          <w:kern w:val="36"/>
          <w:sz w:val="32"/>
          <w:szCs w:val="32"/>
        </w:rPr>
        <w:t>Acts 22 Teaching Points and Bible Study Questions</w:t>
      </w:r>
    </w:p>
    <w:p w14:paraId="3C3559E4" w14:textId="6FDB9981"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Power of Personal Testimony</w:t>
      </w:r>
    </w:p>
    <w:p w14:paraId="65C648F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In Acts 22, Paul shares his personal testimony with the crowd in Jerusalem. He recounts his dramatic encounter with Jesus on the road to Damascus, emphasizing the transformative power of Christ in his life. This reminds us that our personal stories of faith can be powerful tools for evangelism. As Paul says, "I am a Jew, born in Tarsus of Cilicia, but brought up in this city. I studied under Gamaliel and was thoroughly trained in the law of our fathers" (Acts 22:3). Sharing how God has worked in our lives can open hearts and minds to the truth of the Gospel.</w:t>
      </w:r>
    </w:p>
    <w:p w14:paraId="02E9C3A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sharing your personal testimony impact others' faith journeys in your community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personal testimonies are powerful tools for witnessing in modern society?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include in your testimony to make it relatable and impactful for diverse audiences? </w:t>
      </w:r>
    </w:p>
    <w:p w14:paraId="5D02F58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God’s Sovereign Call</w:t>
      </w:r>
    </w:p>
    <w:p w14:paraId="5591B6B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 xml:space="preserve">Paul’s conversion story highlights God’s sovereign </w:t>
      </w:r>
      <w:proofErr w:type="gramStart"/>
      <w:r w:rsidRPr="008B66E7">
        <w:rPr>
          <w:rFonts w:asciiTheme="minorHAnsi" w:eastAsia="Times New Roman" w:hAnsiTheme="minorHAnsi"/>
          <w:kern w:val="0"/>
          <w:sz w:val="21"/>
          <w:szCs w:val="21"/>
        </w:rPr>
        <w:t>call</w:t>
      </w:r>
      <w:proofErr w:type="gramEnd"/>
      <w:r w:rsidRPr="008B66E7">
        <w:rPr>
          <w:rFonts w:asciiTheme="minorHAnsi" w:eastAsia="Times New Roman" w:hAnsiTheme="minorHAnsi"/>
          <w:kern w:val="0"/>
          <w:sz w:val="21"/>
          <w:szCs w:val="21"/>
        </w:rPr>
        <w:t xml:space="preserve"> on our lives. Despite Paul’s past as a persecutor of Christians, God chose him to be a vessel for His message. "Then He said: ‘The God of our fathers has appointed you to know His will, to see the Righteous One, and to hear His voice’" (Acts 22:14). This teaches us that no matter our past, God can use us for His purposes.</w:t>
      </w:r>
    </w:p>
    <w:p w14:paraId="521BCC0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recognize and respond to God's sovereign call in your daily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by aligning your actions with God's purpose for you?</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understanding God's call help you face challenges with confidence? </w:t>
      </w:r>
    </w:p>
    <w:p w14:paraId="5A3FDD34" w14:textId="77777777" w:rsidR="00343DF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6972F7E7" w14:textId="77777777" w:rsidR="00343DF9" w:rsidRDefault="00343DF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7E65CEFA" w14:textId="77777777" w:rsidR="00343DF9" w:rsidRDefault="00343DF9" w:rsidP="008B66E7">
      <w:pPr>
        <w:spacing w:line="247" w:lineRule="auto"/>
        <w:rPr>
          <w:rFonts w:asciiTheme="minorHAnsi" w:eastAsia="Times New Roman" w:hAnsiTheme="minorHAnsi"/>
          <w:b/>
          <w:bCs/>
          <w:kern w:val="0"/>
          <w:sz w:val="21"/>
          <w:szCs w:val="21"/>
        </w:rPr>
      </w:pPr>
    </w:p>
    <w:p w14:paraId="0F6EBC7A" w14:textId="7A9D44D0"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Importance of Obedience</w:t>
      </w:r>
    </w:p>
    <w:p w14:paraId="264153F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When Ananias is sent to Paul, he obeys God’s command despite knowing Paul’s reputation. This act of obedience plays a crucial role in Paul’s conversion. "And now what are you waiting for? Get up, be baptized, and wash your sins away, calling on His name" (Acts 22:16). Obedience to God’s call can lead to incredible outcomes, even when it seems daunting.</w:t>
      </w:r>
    </w:p>
    <w:p w14:paraId="333DD9D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apply Paul's obedience to God's call in your daily life decisions?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obedience to God is crucial, even when facing opposition?</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steps can you take to ensure your actions align with God's will? </w:t>
      </w:r>
    </w:p>
    <w:p w14:paraId="66DA8A5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Role of Baptism</w:t>
      </w:r>
    </w:p>
    <w:p w14:paraId="68F9C36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baptism is a significant moment in his conversion. It symbolizes the washing away of sins and the beginning of a new life in Christ. This act of faith is a public declaration of our commitment to follow Jesus. "Get up, be baptized, and wash your sins away, calling on His name" (Acts 22:16). Baptism is a powerful step in our spiritual journey.</w:t>
      </w:r>
    </w:p>
    <w:p w14:paraId="50CB4A0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baptism influence your daily decisions and actions as a believer?</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baptism is emphasized in Paul's conversion story in Acts 22?</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better understand the significance of baptism in your faith journey? </w:t>
      </w:r>
    </w:p>
    <w:p w14:paraId="13A72A34" w14:textId="77777777" w:rsidR="00343DF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2DDE2127" w14:textId="77777777" w:rsidR="00343DF9" w:rsidRDefault="00343DF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57481A10" w14:textId="77777777" w:rsidR="00343DF9" w:rsidRDefault="00343DF9" w:rsidP="008B66E7">
      <w:pPr>
        <w:spacing w:line="247" w:lineRule="auto"/>
        <w:rPr>
          <w:rFonts w:asciiTheme="minorHAnsi" w:eastAsia="Times New Roman" w:hAnsiTheme="minorHAnsi"/>
          <w:b/>
          <w:bCs/>
          <w:kern w:val="0"/>
          <w:sz w:val="21"/>
          <w:szCs w:val="21"/>
        </w:rPr>
      </w:pPr>
    </w:p>
    <w:p w14:paraId="21E393B6" w14:textId="3DAAA9FD"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God’s Protection and Guidance</w:t>
      </w:r>
    </w:p>
    <w:p w14:paraId="32A6643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Throughout Acts 22, we see God’s protection over Paul. Despite the hostility he faces, God guides him through each challenge. "But the Lord said to me, ‘Go, for I will send you far away to the Gentiles’" (Acts 22:21). This reassures us that God is with us, guiding and protecting us as we fulfill His mission.</w:t>
      </w:r>
    </w:p>
    <w:p w14:paraId="4F7DEF20" w14:textId="77777777" w:rsidR="00343DF9" w:rsidRDefault="008B66E7" w:rsidP="008B66E7">
      <w:pPr>
        <w:spacing w:line="247" w:lineRule="auto"/>
        <w:rPr>
          <w:rFonts w:asciiTheme="minorHAnsi" w:eastAsiaTheme="minorHAnsi" w:hAnsiTheme="minorHAnsi" w:cstheme="minorBidi"/>
          <w14:ligatures w14:val="standardContextual"/>
        </w:rPr>
      </w:pPr>
      <w:r w:rsidRPr="008B66E7">
        <w:rPr>
          <w:rFonts w:asciiTheme="minorHAnsi" w:eastAsia="Times New Roman" w:hAnsiTheme="minorHAnsi"/>
          <w:kern w:val="0"/>
          <w:sz w:val="21"/>
          <w:szCs w:val="21"/>
        </w:rPr>
        <w:t>1. How can you recognize and trust God's guidance in challenging situations like Paul did in Acts 22?</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steps can you take to seek God's protection when facing opposition or danger?</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Why do you think God sometimes allows difficulties before providing guidance and protection, as seen in Paul's journey?</w:t>
      </w:r>
    </w:p>
    <w:p w14:paraId="266276F9" w14:textId="7A3E9F9B"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Courage to Speak the Truth</w:t>
      </w:r>
    </w:p>
    <w:p w14:paraId="2A7AE84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 demonstrates immense courage as he speaks the truth of the Gospel to a hostile audience. His boldness is a testament to the power of the Holy Spirit working within him. "Brothers and fathers, listen now to my defense before you" (Acts 22:1). We are called to be courageous in sharing our faith, trusting that God will give us the words to speak.</w:t>
      </w:r>
    </w:p>
    <w:p w14:paraId="482EB48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find the courage to speak the truth in challenging situations like Paul did in Acts 22?</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by speaking the truth, even when it might lead to personal risk?</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speaking the truth require courage, and how can you prepare yourself for potential consequences? </w:t>
      </w:r>
    </w:p>
    <w:p w14:paraId="42DAC498" w14:textId="77777777" w:rsidR="00343DF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7BBAC500" w14:textId="77777777" w:rsidR="00343DF9" w:rsidRDefault="00343DF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5F005F5D" w14:textId="77777777" w:rsidR="00343DF9" w:rsidRDefault="00343DF9" w:rsidP="008B66E7">
      <w:pPr>
        <w:spacing w:line="247" w:lineRule="auto"/>
        <w:rPr>
          <w:rFonts w:asciiTheme="minorHAnsi" w:eastAsia="Times New Roman" w:hAnsiTheme="minorHAnsi"/>
          <w:b/>
          <w:bCs/>
          <w:kern w:val="0"/>
          <w:sz w:val="21"/>
          <w:szCs w:val="21"/>
        </w:rPr>
      </w:pPr>
    </w:p>
    <w:p w14:paraId="42CF8D3C" w14:textId="4724849D"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Unifying Power of the Gospel</w:t>
      </w:r>
    </w:p>
    <w:p w14:paraId="2F69FE8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message emphasizes that the Gospel is for everyone, Jew and Gentile alike. This unifying message breaks down barriers and brings people together under the lordship of Christ. "Then He said: ‘Go, for I will send you far away to the Gentiles’" (Acts 22:21). The Gospel transcends cultural and social divides, uniting us as one body in Christ.</w:t>
      </w:r>
    </w:p>
    <w:p w14:paraId="10556E3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the Gospel help bridge cultural or social divides in your community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steps can you take to promote unity through the Gospel in your daily interactions?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 you think the Gospel has the power to unify diverse groups of people? </w:t>
      </w:r>
    </w:p>
    <w:p w14:paraId="3870DA5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Reality of Persecution</w:t>
      </w:r>
    </w:p>
    <w:p w14:paraId="5C7415B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experience in Acts 22 reminds us that following Christ can lead to persecution. Despite the challenges, Paul remains steadfast in his mission. "The crowd listened to Paul until he made this statement. Then they raised their voices and shouted, ‘Rid the earth of him! He is not fit to live!’" (Acts 22:22). We are encouraged to persevere in our faith, knowing that God is with us.</w:t>
      </w:r>
    </w:p>
    <w:p w14:paraId="6C71E17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prepare yourself to respond with grace when facing persecution for your beliefs?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Paul remained steadfast despite knowing the reality of persecution?</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Paul's experience to support others facing persecution today? </w:t>
      </w:r>
    </w:p>
    <w:p w14:paraId="2D627971" w14:textId="77777777" w:rsidR="00343DF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7DB5813B" w14:textId="77777777" w:rsidR="00343DF9" w:rsidRDefault="00343DF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1F8A67E6" w14:textId="77777777" w:rsidR="00343DF9" w:rsidRDefault="00343DF9" w:rsidP="008B66E7">
      <w:pPr>
        <w:spacing w:line="247" w:lineRule="auto"/>
        <w:rPr>
          <w:rFonts w:asciiTheme="minorHAnsi" w:eastAsia="Times New Roman" w:hAnsiTheme="minorHAnsi"/>
          <w:b/>
          <w:bCs/>
          <w:kern w:val="0"/>
          <w:sz w:val="21"/>
          <w:szCs w:val="21"/>
        </w:rPr>
      </w:pPr>
    </w:p>
    <w:p w14:paraId="67E3D08C" w14:textId="372B9F48"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Transformative Power of Grace</w:t>
      </w:r>
    </w:p>
    <w:p w14:paraId="29C472C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life is a testament to the transformative power of God’s grace. From persecutor to apostle, his story illustrates that no one is beyond the reach of God’s love and redemption. "I persecuted this Way to the death, detaining both men and women and throwing them into prison" (Acts 22:4). Grace changes everything, offering new beginnings and hope.</w:t>
      </w:r>
    </w:p>
    <w:p w14:paraId="7074606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apply the transformative power of grace in your daily interactions with others?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change in your life through experiencing God's grace like Paul did?</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understanding grace motivate you to forgive and extend kindness to those around you? </w:t>
      </w:r>
    </w:p>
    <w:p w14:paraId="3BA287D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Call to Witness</w:t>
      </w:r>
    </w:p>
    <w:p w14:paraId="6542F14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 xml:space="preserve">Finally, </w:t>
      </w:r>
      <w:proofErr w:type="gramStart"/>
      <w:r w:rsidRPr="008B66E7">
        <w:rPr>
          <w:rFonts w:asciiTheme="minorHAnsi" w:eastAsia="Times New Roman" w:hAnsiTheme="minorHAnsi"/>
          <w:kern w:val="0"/>
          <w:sz w:val="21"/>
          <w:szCs w:val="21"/>
        </w:rPr>
        <w:t>Acts</w:t>
      </w:r>
      <w:proofErr w:type="gramEnd"/>
      <w:r w:rsidRPr="008B66E7">
        <w:rPr>
          <w:rFonts w:asciiTheme="minorHAnsi" w:eastAsia="Times New Roman" w:hAnsiTheme="minorHAnsi"/>
          <w:kern w:val="0"/>
          <w:sz w:val="21"/>
          <w:szCs w:val="21"/>
        </w:rPr>
        <w:t xml:space="preserve"> 22 reminds us of our call to be witnesses for Christ. Paul’s testimony serves as an example of how we can share the Gospel with others. "You will be His witness to everyone of what you have seen and heard" (Acts 22:15). We are called to be ambassadors for Christ, sharing His love and truth with the world.</w:t>
      </w:r>
    </w:p>
    <w:p w14:paraId="542F931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share your personal faith journey like Paul did in Acts 22?</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by witnessing to others about your faith?</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Why does Paul's transformation inspire you to be a more effective witness?</w:t>
      </w:r>
      <w:r w:rsidRPr="008B66E7">
        <w:rPr>
          <w:rFonts w:asciiTheme="minorHAnsi" w:eastAsiaTheme="minorHAnsi" w:hAnsiTheme="minorHAnsi" w:cstheme="minorBidi"/>
          <w14:ligatures w14:val="standardContextual"/>
        </w:rPr>
        <w:br w:type="page"/>
      </w:r>
    </w:p>
    <w:p w14:paraId="402A2F05" w14:textId="77777777" w:rsidR="008B66E7" w:rsidRPr="008B66E7" w:rsidRDefault="008B66E7" w:rsidP="008B66E7">
      <w:pPr>
        <w:spacing w:line="247" w:lineRule="auto"/>
        <w:jc w:val="center"/>
        <w:outlineLvl w:val="0"/>
        <w:rPr>
          <w:rFonts w:asciiTheme="minorHAnsi" w:eastAsia="Times New Roman" w:hAnsiTheme="minorHAnsi"/>
          <w:b/>
          <w:bCs/>
          <w:kern w:val="36"/>
          <w:sz w:val="32"/>
          <w:szCs w:val="32"/>
        </w:rPr>
      </w:pPr>
      <w:r w:rsidRPr="008B66E7">
        <w:rPr>
          <w:rFonts w:asciiTheme="minorHAnsi" w:eastAsia="Times New Roman" w:hAnsiTheme="minorHAnsi"/>
          <w:b/>
          <w:bCs/>
          <w:kern w:val="36"/>
          <w:sz w:val="32"/>
          <w:szCs w:val="32"/>
        </w:rPr>
        <w:t>Acts 23 Teaching Points and Bible Study Questions</w:t>
      </w:r>
    </w:p>
    <w:p w14:paraId="2D5ABAF8" w14:textId="1BC094C2"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Stand Firm in Your Convictions</w:t>
      </w:r>
    </w:p>
    <w:p w14:paraId="0CC3820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In Acts 23, we see Paul standing before the Sanhedrin, unwavering in his faith and testimony. Despite the opposition, he boldly declares, "Brothers, I have conducted myself before God in all good conscience to this day" (Acts 23:1). This teaches us the importance of standing firm in our convictions, even when faced with adversity. Our faith should be a beacon of light, guiding us through challenges and inspiring others.</w:t>
      </w:r>
    </w:p>
    <w:p w14:paraId="435F25E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stand firm in your beliefs when facing opposition or misunderstanding from others?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practical steps can you take to maintain your convictions in challenging situations?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 you think it's important to remain steadfast in your values despite external pressures? </w:t>
      </w:r>
    </w:p>
    <w:p w14:paraId="343DB19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God’s Protection is Ever-Present</w:t>
      </w:r>
    </w:p>
    <w:p w14:paraId="3DD38B5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life was under threat, yet God’s protection was evident. The Lord appeared to him, saying, "Take courage! As you have testified about Me in Jerusalem, so also you must testify in Rome" (Acts 23:11). This reassures us that God is always with us, guiding and protecting us as we fulfill His purpose. Trust in His plan, for He is our refuge and strength.</w:t>
      </w:r>
    </w:p>
    <w:p w14:paraId="779517A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recognize and trust in God's protection during challenging situations in your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God’s protection might not always align with our expectations or desires?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steps can you take to remind yourself of God’s presence when feeling vulnerable or afraid? </w:t>
      </w:r>
    </w:p>
    <w:p w14:paraId="14193904" w14:textId="77777777" w:rsidR="00343DF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593DB5F4" w14:textId="77777777" w:rsidR="00343DF9" w:rsidRDefault="00343DF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014F6C68" w14:textId="77777777" w:rsidR="00343DF9" w:rsidRDefault="00343DF9" w:rsidP="008B66E7">
      <w:pPr>
        <w:spacing w:line="247" w:lineRule="auto"/>
        <w:rPr>
          <w:rFonts w:asciiTheme="minorHAnsi" w:eastAsia="Times New Roman" w:hAnsiTheme="minorHAnsi"/>
          <w:b/>
          <w:bCs/>
          <w:kern w:val="0"/>
          <w:sz w:val="21"/>
          <w:szCs w:val="21"/>
        </w:rPr>
      </w:pPr>
    </w:p>
    <w:p w14:paraId="2DB9C228" w14:textId="2F7A4901"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Power of Divine Encouragement</w:t>
      </w:r>
    </w:p>
    <w:p w14:paraId="4A5A338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When Paul was in a dire situation, God provided encouragement. This divine encouragement is a reminder that God knows our struggles and provides the strength we need to persevere. Just as Paul was reassured, we too can find solace in God’s promises, knowing that He is faithful and will never leave us.</w:t>
      </w:r>
    </w:p>
    <w:p w14:paraId="01768D7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recognize and embrace divine encouragement during challenging times in your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divine encouragement is crucial for maintaining faith in difficult situations?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practical steps can you take to seek and share divine encouragement with others? </w:t>
      </w:r>
    </w:p>
    <w:p w14:paraId="3C1DF18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Importance of Wise Counsel</w:t>
      </w:r>
    </w:p>
    <w:p w14:paraId="63C6FBE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nephew played a crucial role in uncovering a plot against him, demonstrating the value of wise counsel and community. "But when the son of Paul’s sister heard about the ambush, he went into the barracks and told Paul" (Acts 23:16). Surround yourself with people who can offer godly wisdom and support, as they can be instrumental in navigating life’s challenges.</w:t>
      </w:r>
    </w:p>
    <w:p w14:paraId="63BB36B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seeking wise counsel impact your decision-making in challenging situations like Paul's in Acts 23?</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Paul valued the advice of others during his trials in Acts 23?</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Acts 23 about choosing the right people for guidance in your life? </w:t>
      </w:r>
    </w:p>
    <w:p w14:paraId="635C9CE4" w14:textId="77777777" w:rsidR="00343DF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41194F3A" w14:textId="77777777" w:rsidR="00343DF9" w:rsidRDefault="00343DF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619FA617" w14:textId="77777777" w:rsidR="00343DF9" w:rsidRDefault="00343DF9" w:rsidP="008B66E7">
      <w:pPr>
        <w:spacing w:line="247" w:lineRule="auto"/>
        <w:rPr>
          <w:rFonts w:asciiTheme="minorHAnsi" w:eastAsia="Times New Roman" w:hAnsiTheme="minorHAnsi"/>
          <w:b/>
          <w:bCs/>
          <w:kern w:val="0"/>
          <w:sz w:val="21"/>
          <w:szCs w:val="21"/>
        </w:rPr>
      </w:pPr>
    </w:p>
    <w:p w14:paraId="202E19B7" w14:textId="03013D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God Uses All Circumstances for His Glory</w:t>
      </w:r>
    </w:p>
    <w:p w14:paraId="239D4D2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Even in the midst of a conspiracy, God’s plan prevailed. The plot against Paul led to his transfer to Rome, where he continued to spread the Gospel. This reminds us that God can use any situation for His glory and our good. Trust in His sovereignty, knowing that He works all things together for those who love Him.</w:t>
      </w:r>
    </w:p>
    <w:p w14:paraId="5862CCB5" w14:textId="77777777" w:rsidR="00343DF9" w:rsidRDefault="008B66E7" w:rsidP="008B66E7">
      <w:pPr>
        <w:spacing w:line="247" w:lineRule="auto"/>
        <w:rPr>
          <w:rFonts w:asciiTheme="minorHAnsi" w:eastAsiaTheme="minorHAnsi" w:hAnsiTheme="minorHAnsi" w:cstheme="minorBidi"/>
          <w14:ligatures w14:val="standardContextual"/>
        </w:rPr>
      </w:pPr>
      <w:r w:rsidRPr="008B66E7">
        <w:rPr>
          <w:rFonts w:asciiTheme="minorHAnsi" w:eastAsia="Times New Roman" w:hAnsiTheme="minorHAnsi"/>
          <w:kern w:val="0"/>
          <w:sz w:val="21"/>
          <w:szCs w:val="21"/>
        </w:rPr>
        <w:t>1. How can you trust God's plan when facing unexpected challenges like Paul in Acts 23?</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learn from God's use of difficult circumstances for His glory?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Why does recognizing God's sovereignty in all situations change your perspective on personal struggles?</w:t>
      </w:r>
    </w:p>
    <w:p w14:paraId="4AFE9CEC" w14:textId="798E0500"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Role of Civil Authorities</w:t>
      </w:r>
    </w:p>
    <w:p w14:paraId="24D6DDE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God used the Roman authorities to protect Paul, showing that He can work through secular institutions to accomplish His purposes. "Then the commander called two of his centurions and said, 'Prepare two hundred soldiers, seventy horsemen, and two hundred spearmen to go to Caesarea at the third hour of the night'" (Acts 23:23). This highlights the importance of respecting and praying for those in authority, as they can be instruments of God’s will.</w:t>
      </w:r>
    </w:p>
    <w:p w14:paraId="620AD9E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apply Paul's interaction with authorities to your own encounters with civil leaders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God uses civil authorities to fulfill His purposes, as seen in Acts 23?</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Paul's respect for authority, even when unjustly treated, in your daily life? </w:t>
      </w:r>
    </w:p>
    <w:p w14:paraId="712C4121" w14:textId="77777777" w:rsidR="00343DF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2146DC4B" w14:textId="77777777" w:rsidR="00343DF9" w:rsidRDefault="00343DF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154759DB" w14:textId="77777777" w:rsidR="00343DF9" w:rsidRDefault="00343DF9" w:rsidP="008B66E7">
      <w:pPr>
        <w:spacing w:line="247" w:lineRule="auto"/>
        <w:rPr>
          <w:rFonts w:asciiTheme="minorHAnsi" w:eastAsia="Times New Roman" w:hAnsiTheme="minorHAnsi"/>
          <w:b/>
          <w:bCs/>
          <w:kern w:val="0"/>
          <w:sz w:val="21"/>
          <w:szCs w:val="21"/>
        </w:rPr>
      </w:pPr>
    </w:p>
    <w:p w14:paraId="5556529A" w14:textId="367DDB00"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Courage in the Face of Opposition</w:t>
      </w:r>
    </w:p>
    <w:p w14:paraId="6BABB60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courage in the face of opposition is a powerful example for us. Despite the threats, he remained steadfast in his mission. This teaches us to be courageous, trusting in God’s strength to overcome any obstacles. Remember, "For God has not given us a spirit of fear, but of power, love, and self-discipline" (2 Timothy 1:7).</w:t>
      </w:r>
    </w:p>
    <w:p w14:paraId="35744EA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demonstrate courage when facing opposition in your daily life, like Paul did in Acts 23?</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practical steps can you take to remain steadfast in your beliefs when challenged by others?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 you think maintaining courage is important when confronted with adversity or opposition? </w:t>
      </w:r>
    </w:p>
    <w:p w14:paraId="49FABB4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Impact of a Clear Conscience</w:t>
      </w:r>
    </w:p>
    <w:p w14:paraId="32EF85B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clear conscience before God gave him confidence and peace, even in the face of false accusations. "I have conducted myself before God in all good conscience to this day" (Acts 23:1). Maintaining a clear conscience through integrity and righteousness allows us to stand boldly, knowing we are aligned with God’s will.</w:t>
      </w:r>
    </w:p>
    <w:p w14:paraId="29EA493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maintaining a clear conscience impact your daily decision-making and relationships with others?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a clear conscience is important for personal peace and spiritual growth?</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steps can you take to ensure your conscience remains clear in challenging situations? </w:t>
      </w:r>
    </w:p>
    <w:p w14:paraId="07B2DE8E" w14:textId="77777777" w:rsidR="00343DF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3B8A054C" w14:textId="77777777" w:rsidR="00343DF9" w:rsidRDefault="00343DF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6BC4268D" w14:textId="77777777" w:rsidR="00343DF9" w:rsidRDefault="00343DF9" w:rsidP="008B66E7">
      <w:pPr>
        <w:spacing w:line="247" w:lineRule="auto"/>
        <w:rPr>
          <w:rFonts w:asciiTheme="minorHAnsi" w:eastAsia="Times New Roman" w:hAnsiTheme="minorHAnsi"/>
          <w:b/>
          <w:bCs/>
          <w:kern w:val="0"/>
          <w:sz w:val="21"/>
          <w:szCs w:val="21"/>
        </w:rPr>
      </w:pPr>
    </w:p>
    <w:p w14:paraId="1C070372" w14:textId="38FA0CA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Significance of Divine Appointments</w:t>
      </w:r>
    </w:p>
    <w:p w14:paraId="541BDEB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journey to Rome was a divine appointment, orchestrated by God for the spread of the Gospel. This reminds us that our paths are not random; they are divinely appointed for a purpose. Seek God’s guidance in your journey, trusting that He has a plan for your life.</w:t>
      </w:r>
    </w:p>
    <w:p w14:paraId="4C3B019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recognizing divine appointments in your life influence your daily decisions and interactions with others?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divine appointments are crucial for fulfilling your personal mission or purpose?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become more aware of and responsive to divine appointments in your life? </w:t>
      </w:r>
    </w:p>
    <w:p w14:paraId="0EB80CA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Faithfulness in Witnessing</w:t>
      </w:r>
    </w:p>
    <w:p w14:paraId="45C9B7C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Throughout Acts 23, Paul remains faithful in witnessing, regardless of his circumstances. His unwavering commitment to sharing the Gospel is a testament to the power of faithfulness. Let us be inspired to share the Good News with others, knowing that our testimony can impact lives for eternity. As Jesus said, "You will be My witnesses in Jerusalem, and in all Judea and Samaria, and to the ends of the earth" (Acts 1:8).</w:t>
      </w:r>
    </w:p>
    <w:p w14:paraId="669D5DE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remain faithful in witnessing when facing opposition like Paul in Acts 23?</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practical steps can you take to strengthen your faithfulness in sharing your beliefs?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Why do you think faithfulness in witnessing is important, even when results aren't immediately visible?</w:t>
      </w:r>
      <w:r w:rsidRPr="008B66E7">
        <w:rPr>
          <w:rFonts w:asciiTheme="minorHAnsi" w:eastAsiaTheme="minorHAnsi" w:hAnsiTheme="minorHAnsi" w:cstheme="minorBidi"/>
          <w14:ligatures w14:val="standardContextual"/>
        </w:rPr>
        <w:br w:type="page"/>
      </w:r>
    </w:p>
    <w:p w14:paraId="3E297C95" w14:textId="77777777" w:rsidR="008B66E7" w:rsidRPr="008B66E7" w:rsidRDefault="008B66E7" w:rsidP="008B66E7">
      <w:pPr>
        <w:spacing w:line="247" w:lineRule="auto"/>
        <w:jc w:val="center"/>
        <w:outlineLvl w:val="0"/>
        <w:rPr>
          <w:rFonts w:asciiTheme="minorHAnsi" w:eastAsia="Times New Roman" w:hAnsiTheme="minorHAnsi"/>
          <w:b/>
          <w:bCs/>
          <w:kern w:val="36"/>
          <w:sz w:val="32"/>
          <w:szCs w:val="32"/>
        </w:rPr>
      </w:pPr>
      <w:r w:rsidRPr="008B66E7">
        <w:rPr>
          <w:rFonts w:asciiTheme="minorHAnsi" w:eastAsia="Times New Roman" w:hAnsiTheme="minorHAnsi"/>
          <w:b/>
          <w:bCs/>
          <w:kern w:val="36"/>
          <w:sz w:val="32"/>
          <w:szCs w:val="32"/>
        </w:rPr>
        <w:t>Acts 24 Teaching Points and Bible Study Questions</w:t>
      </w:r>
    </w:p>
    <w:p w14:paraId="589D230A" w14:textId="5F07DECA"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Stand Firm in Your Faith</w:t>
      </w:r>
    </w:p>
    <w:p w14:paraId="1F56185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In Acts 24, we see Paul standing trial before Governor Felix. Despite the accusations against him, Paul remains steadfast in his faith. He confidently declares, "I admit that I worship the God of our fathers as a follower of the Way, which they call a sect" (Acts 24:14). This teaches us the importance of standing firm in our beliefs, even when faced with opposition. Our faith is our anchor, and like Paul, we should not waver in our commitment to the truth.</w:t>
      </w:r>
    </w:p>
    <w:p w14:paraId="44F0960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stand firm in your faith when facing false accusations like Paul in Acts 24?</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practical steps can you take to maintain integrity under pressure, as Paul did before Felix?</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 you think Paul remained hopeful despite prolonged imprisonment, and how can you apply this today? </w:t>
      </w:r>
    </w:p>
    <w:p w14:paraId="5CB93F6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Be Prepared to Defend Your Beliefs</w:t>
      </w:r>
    </w:p>
    <w:p w14:paraId="49C1FB4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defense before Felix is a masterclass in being prepared to give an answer for the hope that is within us. He articulates his beliefs clearly and respectfully, saying, "I strive always to keep my conscience clear before God and man" (Acts 24:16). This reminds us to be ready to explain our faith with gentleness and respect, as 1 Peter 3:15 also encourages.</w:t>
      </w:r>
    </w:p>
    <w:p w14:paraId="31D0C63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effectively prepare to defend your beliefs in challenging situations like Paul did in Acts 24?</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practical steps can you take to ensure your defense of faith is respectful and persuasive?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is it important to understand opposing viewpoints when preparing to defend your beliefs? </w:t>
      </w:r>
    </w:p>
    <w:p w14:paraId="71190E99" w14:textId="77777777" w:rsidR="00343DF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07152E0D" w14:textId="77777777" w:rsidR="00343DF9" w:rsidRDefault="00343DF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20710466" w14:textId="77777777" w:rsidR="00343DF9" w:rsidRDefault="00343DF9" w:rsidP="008B66E7">
      <w:pPr>
        <w:spacing w:line="247" w:lineRule="auto"/>
        <w:rPr>
          <w:rFonts w:asciiTheme="minorHAnsi" w:eastAsia="Times New Roman" w:hAnsiTheme="minorHAnsi"/>
          <w:b/>
          <w:bCs/>
          <w:kern w:val="0"/>
          <w:sz w:val="21"/>
          <w:szCs w:val="21"/>
        </w:rPr>
      </w:pPr>
    </w:p>
    <w:p w14:paraId="31518234" w14:textId="52945AEC"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Power of a Clear Conscience</w:t>
      </w:r>
    </w:p>
    <w:p w14:paraId="1EFCC44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 emphasizes the importance of maintaining a clear conscience. He states, "I strive always to keep my conscience clear before God and man" (Acts 24:16). A clear conscience allows us to live with integrity and peace, knowing that our actions align with our beliefs. It empowers us to face challenges with confidence and grace.</w:t>
      </w:r>
    </w:p>
    <w:p w14:paraId="6202CB4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maintaining a clear conscience impact your daily decision-making and relationships?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a clear conscience is essential for personal peace and integrity?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steps can you take to ensure your conscience remains clear in challenging situations? </w:t>
      </w:r>
    </w:p>
    <w:p w14:paraId="203C794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God's Timing is Perfect</w:t>
      </w:r>
    </w:p>
    <w:p w14:paraId="4B0615A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Felix delays making a decision about Paul, hoping for a bribe. Yet, Paul remains patient, trusting in God's timing. "When I have a convenient time, I will call for you," Felix says (Acts 24:25). This teaches us that while we may not always understand God's timing, we can trust that it is perfect and purposeful.</w:t>
      </w:r>
    </w:p>
    <w:p w14:paraId="437A691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trust God's timing when facing delays or setbacks in your personal plans?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God's timing was crucial in Paul's trial before Felix?</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Paul's patience in waiting for God's perfect timing in your own life? </w:t>
      </w:r>
    </w:p>
    <w:p w14:paraId="05128D27" w14:textId="77777777" w:rsidR="00343DF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134A52D0" w14:textId="77777777" w:rsidR="00343DF9" w:rsidRDefault="00343DF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3104FEE6" w14:textId="77777777" w:rsidR="00343DF9" w:rsidRDefault="00343DF9" w:rsidP="008B66E7">
      <w:pPr>
        <w:spacing w:line="247" w:lineRule="auto"/>
        <w:rPr>
          <w:rFonts w:asciiTheme="minorHAnsi" w:eastAsia="Times New Roman" w:hAnsiTheme="minorHAnsi"/>
          <w:b/>
          <w:bCs/>
          <w:kern w:val="0"/>
          <w:sz w:val="21"/>
          <w:szCs w:val="21"/>
        </w:rPr>
      </w:pPr>
    </w:p>
    <w:p w14:paraId="4A1F3A27" w14:textId="2557B69A"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Importance of Sharing the Gospel</w:t>
      </w:r>
    </w:p>
    <w:p w14:paraId="2B06C1F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Despite being imprisoned, Paul continues to share the gospel with Felix and his wife Drusilla. "He spoke about faith in Christ Jesus" (Acts 24:24). This highlights the importance of sharing the good news of Jesus Christ, regardless of our circumstances. Our mission to spread the gospel is unwavering and vital.</w:t>
      </w:r>
    </w:p>
    <w:p w14:paraId="6EC01953" w14:textId="77777777" w:rsidR="00343DF9" w:rsidRDefault="008B66E7" w:rsidP="008B66E7">
      <w:pPr>
        <w:spacing w:line="247" w:lineRule="auto"/>
        <w:rPr>
          <w:rFonts w:asciiTheme="minorHAnsi" w:eastAsiaTheme="minorHAnsi" w:hAnsiTheme="minorHAnsi" w:cstheme="minorBidi"/>
          <w14:ligatures w14:val="standardContextual"/>
        </w:rPr>
      </w:pPr>
      <w:r w:rsidRPr="008B66E7">
        <w:rPr>
          <w:rFonts w:asciiTheme="minorHAnsi" w:eastAsia="Times New Roman" w:hAnsiTheme="minorHAnsi"/>
          <w:kern w:val="0"/>
          <w:sz w:val="21"/>
          <w:szCs w:val="21"/>
        </w:rPr>
        <w:t>1. How can you effectively share the Gospel in challenging or hostile environments like Paul did in Acts 24?</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Paul prioritized sharing the Gospel despite facing imprisonment and trials?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practical steps can you take to share the Gospel with those who may be indifferent or skeptical?</w:t>
      </w:r>
    </w:p>
    <w:p w14:paraId="42EAC165" w14:textId="27E09BA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Reality of Judgment</w:t>
      </w:r>
    </w:p>
    <w:p w14:paraId="430A2A2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 speaks to Felix about righteousness, self-control, and the judgment to come, causing Felix to become afraid (Acts 24:25). This serves as a reminder of the reality of judgment and the importance of living a life that honors God. It encourages us to reflect on our actions and align them with God's will.</w:t>
      </w:r>
    </w:p>
    <w:p w14:paraId="78006B5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understanding the reality of judgment influence your daily decision-making and actions?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Paul emphasized righteousness and self-control when discussing judgment with Felix?</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steps can you take to prepare for the reality of judgment in your own life? </w:t>
      </w:r>
    </w:p>
    <w:p w14:paraId="1C3BA448" w14:textId="77777777" w:rsidR="00FE180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7DBBCA2D" w14:textId="77777777" w:rsidR="00FE1809" w:rsidRDefault="00FE180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7140DC89" w14:textId="77777777" w:rsidR="00FE1809" w:rsidRDefault="00FE1809" w:rsidP="008B66E7">
      <w:pPr>
        <w:spacing w:line="247" w:lineRule="auto"/>
        <w:rPr>
          <w:rFonts w:asciiTheme="minorHAnsi" w:eastAsia="Times New Roman" w:hAnsiTheme="minorHAnsi"/>
          <w:b/>
          <w:bCs/>
          <w:kern w:val="0"/>
          <w:sz w:val="21"/>
          <w:szCs w:val="21"/>
        </w:rPr>
      </w:pPr>
    </w:p>
    <w:p w14:paraId="4323D462" w14:textId="28481B02"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Danger of Procrastination</w:t>
      </w:r>
    </w:p>
    <w:p w14:paraId="5097885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Felix's response to Paul's message is to delay, saying, "When I have a convenient time, I will call for you" (Acts 24:25). This highlights the danger of procrastination, especially when it comes to matters of faith. We are reminded to seize the moment and not delay in responding to God's call.</w:t>
      </w:r>
    </w:p>
    <w:p w14:paraId="6056828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overcome procrastination in your spiritual life, as seen in Acts 24:25?</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Felix delayed his decision, and how can we avoid similar delays in our lives?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practical steps can you take today to act on your faith without procrastination? </w:t>
      </w:r>
    </w:p>
    <w:p w14:paraId="71D9E70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Influence of Greed</w:t>
      </w:r>
    </w:p>
    <w:p w14:paraId="4F80F90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Felix's desire for a bribe from Paul reveals the corrupting influence of greed. "He was hoping that Paul would offer him a bribe" (Acts 24:26). This warns us of the dangers of allowing greed to cloud our judgment and lead us away from righteousness.</w:t>
      </w:r>
    </w:p>
    <w:p w14:paraId="21DE09D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we guard against greed influencing our decisions like Felix's in Acts 24?</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Felix prioritized personal gain over justice, and how can we avoid similar pitfalls?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steps can you take to ensure financial integrity in your daily life? </w:t>
      </w:r>
    </w:p>
    <w:p w14:paraId="6372413D" w14:textId="77777777" w:rsidR="00FE180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25F123D6" w14:textId="77777777" w:rsidR="00FE1809" w:rsidRDefault="00FE180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0DF31FD2" w14:textId="77777777" w:rsidR="00FE1809" w:rsidRDefault="00FE1809" w:rsidP="008B66E7">
      <w:pPr>
        <w:spacing w:line="247" w:lineRule="auto"/>
        <w:rPr>
          <w:rFonts w:asciiTheme="minorHAnsi" w:eastAsia="Times New Roman" w:hAnsiTheme="minorHAnsi"/>
          <w:b/>
          <w:bCs/>
          <w:kern w:val="0"/>
          <w:sz w:val="21"/>
          <w:szCs w:val="21"/>
        </w:rPr>
      </w:pPr>
    </w:p>
    <w:p w14:paraId="5E2D1CFA" w14:textId="2EF87D7E"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Impact of a Faithful Witness</w:t>
      </w:r>
    </w:p>
    <w:p w14:paraId="03BD9DC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unwavering testimony leaves a lasting impression on Felix, who frequently sends for him to converse (Acts 24:26). This demonstrates the impact of a faithful witness. Our consistent testimony can plant seeds of faith in others, even if we don't see immediate results.</w:t>
      </w:r>
    </w:p>
    <w:p w14:paraId="1C5AB7E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demonstrate a faithful witness in challenging situations like Paul did in Acts 24?</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Paul's unwavering testimony impacted both believers and non-believers in Acts 24?</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practical steps can you take to maintain integrity when facing false accusations, as Paul did? </w:t>
      </w:r>
    </w:p>
    <w:p w14:paraId="5F4E063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Trust in God's Sovereignty</w:t>
      </w:r>
    </w:p>
    <w:p w14:paraId="4F522C8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Throughout his trial, Paul trusts in God's sovereignty, knowing that his life is in God's hands. Despite the uncertainty, he remains faithful, demonstrating his trust in God's plan. This encourages us to trust in God's sovereignty, knowing that He is in control and working all things for our good.</w:t>
      </w:r>
    </w:p>
    <w:p w14:paraId="1E82ECC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trust God's sovereignty when facing unjust accusations like Paul in Acts 24?</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learn about God's control when plans don't go as expected?</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Why does trusting in God's sovereignty help you remain calm during uncertain situations?</w:t>
      </w:r>
      <w:r w:rsidRPr="008B66E7">
        <w:rPr>
          <w:rFonts w:asciiTheme="minorHAnsi" w:eastAsiaTheme="minorHAnsi" w:hAnsiTheme="minorHAnsi" w:cstheme="minorBidi"/>
          <w14:ligatures w14:val="standardContextual"/>
        </w:rPr>
        <w:br w:type="page"/>
      </w:r>
    </w:p>
    <w:p w14:paraId="1FC1FE1C" w14:textId="77777777" w:rsidR="008B66E7" w:rsidRPr="008B66E7" w:rsidRDefault="008B66E7" w:rsidP="008B66E7">
      <w:pPr>
        <w:spacing w:line="247" w:lineRule="auto"/>
        <w:jc w:val="center"/>
        <w:outlineLvl w:val="0"/>
        <w:rPr>
          <w:rFonts w:asciiTheme="minorHAnsi" w:eastAsia="Times New Roman" w:hAnsiTheme="minorHAnsi"/>
          <w:b/>
          <w:bCs/>
          <w:kern w:val="36"/>
          <w:sz w:val="32"/>
          <w:szCs w:val="32"/>
        </w:rPr>
      </w:pPr>
      <w:r w:rsidRPr="008B66E7">
        <w:rPr>
          <w:rFonts w:asciiTheme="minorHAnsi" w:eastAsia="Times New Roman" w:hAnsiTheme="minorHAnsi"/>
          <w:b/>
          <w:bCs/>
          <w:kern w:val="36"/>
          <w:sz w:val="32"/>
          <w:szCs w:val="32"/>
        </w:rPr>
        <w:t>Acts 25 Teaching Points and Bible Study Questions</w:t>
      </w:r>
    </w:p>
    <w:p w14:paraId="703E4904" w14:textId="431874FC"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Stand Firm in Your Faith</w:t>
      </w:r>
    </w:p>
    <w:p w14:paraId="20841E4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In Acts 25, we see Paul standing firm in his faith despite facing false accusations and potential danger. His unwavering commitment to the truth is a powerful reminder for us to hold fast to our beliefs, even when challenged. As Paul declared, "I have done nothing wrong against the Jewish law or against the temple or against Caesar" (Acts 25:8). Let this inspire you to remain steadfast in your convictions, trusting that God is with you.</w:t>
      </w:r>
    </w:p>
    <w:p w14:paraId="078A858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stand firm in your faith when facing false accusations like Paul did in Acts 25?</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practical steps can you take to maintain your faith under pressure from authority figures?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 you think Paul remained confident in his faith despite the uncertainty of his trial's outcome? </w:t>
      </w:r>
    </w:p>
    <w:p w14:paraId="6830551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Trust in God's Timing</w:t>
      </w:r>
    </w:p>
    <w:p w14:paraId="213C57A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journey through trials and imprisonment teaches us the importance of trusting in God's perfect timing. Although it may have seemed like a delay, God's plan was unfolding precisely as intended. Remember, "For I know the plans I have for you, declares the LORD, plans to prosper you and not to harm you, plans to give you hope and a future" (Jeremiah 29:11). Patience and faith go hand in hand.</w:t>
      </w:r>
    </w:p>
    <w:p w14:paraId="22FB596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trust God's timing when facing delays in your personal or professional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learn about patience from Paul's experience in Acts 25?</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trusting God's timing challenge our desire for immediate solutions? </w:t>
      </w:r>
    </w:p>
    <w:p w14:paraId="46DA8DB0" w14:textId="77777777" w:rsidR="00FE180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7C7D6C56" w14:textId="77777777" w:rsidR="00FE1809" w:rsidRDefault="00FE180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36C36648" w14:textId="77777777" w:rsidR="00FE1809" w:rsidRDefault="00FE1809" w:rsidP="008B66E7">
      <w:pPr>
        <w:spacing w:line="247" w:lineRule="auto"/>
        <w:rPr>
          <w:rFonts w:asciiTheme="minorHAnsi" w:eastAsia="Times New Roman" w:hAnsiTheme="minorHAnsi"/>
          <w:b/>
          <w:bCs/>
          <w:kern w:val="0"/>
          <w:sz w:val="21"/>
          <w:szCs w:val="21"/>
        </w:rPr>
      </w:pPr>
    </w:p>
    <w:p w14:paraId="1FA216BE" w14:textId="72B221B1"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Use Your Rights Wisely</w:t>
      </w:r>
    </w:p>
    <w:p w14:paraId="284F4BB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appeal to Caesar in Acts 25:11 demonstrates the importance of using the rights and resources available to us. He wisely navigated the legal system to further his mission. In our lives, we should be aware of the tools and opportunities God provides, using them to advance His kingdom and our purpose.</w:t>
      </w:r>
    </w:p>
    <w:p w14:paraId="0517A8E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wisely use your rights to defend your faith in challenging situations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Paul chose to appeal to Caesar instead of accepting local judgment?</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Paul's example about balancing rights and responsibilities in your life? </w:t>
      </w:r>
    </w:p>
    <w:p w14:paraId="77B6A8E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Be Prepared to Defend Your Beliefs</w:t>
      </w:r>
    </w:p>
    <w:p w14:paraId="357BD9E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readiness to defend his faith before Festus and Agrippa is a call for us to be prepared to explain our beliefs. As Peter encourages, "Always be prepared to give an answer to everyone who asks you to give the reason for the hope that you have" (1 Peter 3:15). Equip yourself with knowledge and understanding to share your faith confidently.</w:t>
      </w:r>
    </w:p>
    <w:p w14:paraId="6B6431B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effectively prepare to defend your beliefs when facing opposition like Paul did in Acts 25?</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strategies would you use to remain calm and articulate when questioned about your faith?</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is it important to understand opposing viewpoints when defending your beliefs, as seen in Paul's trial? </w:t>
      </w:r>
    </w:p>
    <w:p w14:paraId="506998AC" w14:textId="77777777" w:rsidR="00FE180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32BFD3C6" w14:textId="77777777" w:rsidR="00FE1809" w:rsidRDefault="00FE180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2CAA5FA8" w14:textId="77777777" w:rsidR="00FE1809" w:rsidRDefault="00FE1809" w:rsidP="008B66E7">
      <w:pPr>
        <w:spacing w:line="247" w:lineRule="auto"/>
        <w:rPr>
          <w:rFonts w:asciiTheme="minorHAnsi" w:eastAsia="Times New Roman" w:hAnsiTheme="minorHAnsi"/>
          <w:b/>
          <w:bCs/>
          <w:kern w:val="0"/>
          <w:sz w:val="21"/>
          <w:szCs w:val="21"/>
        </w:rPr>
      </w:pPr>
    </w:p>
    <w:p w14:paraId="7DD4F4ED" w14:textId="042C2594"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God's Purpose Prevails</w:t>
      </w:r>
    </w:p>
    <w:p w14:paraId="6DC51D3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Despite the opposition Paul faced, God's purpose for him prevailed. Acts 25 reminds us that no matter the obstacles, God's plans cannot be thwarted. "The LORD Almighty has sworn, 'Surely, as I have planned, so it will be, and as I have purposed, so it will happen'" (Isaiah 14:24). Trust in His sovereignty over your life.</w:t>
      </w:r>
    </w:p>
    <w:p w14:paraId="77AEFC5D" w14:textId="77777777" w:rsidR="00FE1809" w:rsidRDefault="008B66E7" w:rsidP="008B66E7">
      <w:pPr>
        <w:spacing w:line="247" w:lineRule="auto"/>
        <w:rPr>
          <w:rFonts w:asciiTheme="minorHAnsi" w:eastAsiaTheme="minorHAnsi" w:hAnsiTheme="minorHAnsi" w:cstheme="minorBidi"/>
          <w14:ligatures w14:val="standardContextual"/>
        </w:rPr>
      </w:pPr>
      <w:r w:rsidRPr="008B66E7">
        <w:rPr>
          <w:rFonts w:asciiTheme="minorHAnsi" w:eastAsia="Times New Roman" w:hAnsiTheme="minorHAnsi"/>
          <w:kern w:val="0"/>
          <w:sz w:val="21"/>
          <w:szCs w:val="21"/>
        </w:rPr>
        <w:t>1. How can you trust God's purpose when facing unjust situations like Paul in Acts 25?</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God's purpose prevailed despite the political pressures in Acts 25?</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can you learn from Paul's patience in Acts 25 to apply in your own challenges?</w:t>
      </w:r>
    </w:p>
    <w:p w14:paraId="6622B275" w14:textId="45375B1B"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Witness Through Adversity</w:t>
      </w:r>
    </w:p>
    <w:p w14:paraId="5C2518D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trials provided him with a platform to witness to influential leaders. Our own challenges can become opportunities to share the gospel. "Consider it pure joy, my brothers, when you encounter trials of many kinds, because you know that the testing of your faith develops perseverance" (James 1:2-3). Let your light shine, even in difficult times.</w:t>
      </w:r>
    </w:p>
    <w:p w14:paraId="1637680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maintain your faith and witness when facing unjust accusations like Paul in Acts 25?</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practical steps can you take to demonstrate resilience and hope during personal trials?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 you think Paul remained calm and focused on his mission despite adversity in Acts 25? </w:t>
      </w:r>
    </w:p>
    <w:p w14:paraId="1CFFCC07" w14:textId="77777777" w:rsidR="00FE180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4B55E51E" w14:textId="77777777" w:rsidR="00FE1809" w:rsidRDefault="00FE180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70E7F3BB" w14:textId="77777777" w:rsidR="00FE1809" w:rsidRDefault="00FE1809" w:rsidP="008B66E7">
      <w:pPr>
        <w:spacing w:line="247" w:lineRule="auto"/>
        <w:rPr>
          <w:rFonts w:asciiTheme="minorHAnsi" w:eastAsia="Times New Roman" w:hAnsiTheme="minorHAnsi"/>
          <w:b/>
          <w:bCs/>
          <w:kern w:val="0"/>
          <w:sz w:val="21"/>
          <w:szCs w:val="21"/>
        </w:rPr>
      </w:pPr>
    </w:p>
    <w:p w14:paraId="669F49B5" w14:textId="39439640"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Seek Wisdom in Leadership</w:t>
      </w:r>
    </w:p>
    <w:p w14:paraId="07DB8B2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Festus sought counsel from King Agrippa, showing the value of seeking wisdom from others. In our lives, seeking godly counsel can provide clarity and guidance. "Plans fail for lack of counsel, but with many advisers they succeed" (Proverbs 15:22). Surround yourself with wise and faithful mentors.</w:t>
      </w:r>
    </w:p>
    <w:p w14:paraId="0C77492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leaders today seek wisdom when faced with complex decisions like Festus in Acts 25?</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seeking counsel is crucial for leaders when making judgments, as seen in Acts 25?</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Festus about balancing justice and wisdom in leadership roles? </w:t>
      </w:r>
    </w:p>
    <w:p w14:paraId="573EA7D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God's Protection is Unfailing</w:t>
      </w:r>
    </w:p>
    <w:p w14:paraId="19BA16A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Throughout Acts 25, God's protection over Paul is evident. Despite the threats against him, God kept him safe. "The LORD will keep you from all harm—He will watch over your life" (Psalm 121:7). Rest in the assurance that God is your protector.</w:t>
      </w:r>
    </w:p>
    <w:p w14:paraId="130326C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trust in God's protection when facing false accusations like Paul in Acts 25?</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God's protection was evident in Paul's journey despite the challenges he faced?</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Paul's experience about relying on God's unfailing protection in difficult situations? </w:t>
      </w:r>
    </w:p>
    <w:p w14:paraId="41A9E627" w14:textId="77777777" w:rsidR="00FE180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5034EA5A" w14:textId="77777777" w:rsidR="00FE1809" w:rsidRDefault="00FE180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7EB59B11" w14:textId="77777777" w:rsidR="00FE1809" w:rsidRDefault="00FE1809" w:rsidP="008B66E7">
      <w:pPr>
        <w:spacing w:line="247" w:lineRule="auto"/>
        <w:rPr>
          <w:rFonts w:asciiTheme="minorHAnsi" w:eastAsia="Times New Roman" w:hAnsiTheme="minorHAnsi"/>
          <w:b/>
          <w:bCs/>
          <w:kern w:val="0"/>
          <w:sz w:val="21"/>
          <w:szCs w:val="21"/>
        </w:rPr>
      </w:pPr>
    </w:p>
    <w:p w14:paraId="7AF3B001" w14:textId="190F6580"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Be a Person of Integrity</w:t>
      </w:r>
    </w:p>
    <w:p w14:paraId="71B3FF0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integrity shone through as he faced his accusers. His honest and upright character was evident to all. "The integrity of the upright guides them, but the unfaithful are destroyed by their duplicity" (Proverbs 11:3). Strive to live a life of integrity, reflecting Christ in all you do.</w:t>
      </w:r>
    </w:p>
    <w:p w14:paraId="214BF30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demonstrate integrity when facing false accusations, as Paul did in Acts 25?</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maintaining integrity is crucial when dealing with authority figures, like Festus?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steps can you take to ensure your decisions reflect integrity in challenging situations? </w:t>
      </w:r>
    </w:p>
    <w:p w14:paraId="79B74FF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God's Plan is Bigger Than Our Understanding</w:t>
      </w:r>
    </w:p>
    <w:p w14:paraId="0884DE8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 xml:space="preserve">Finally, </w:t>
      </w:r>
      <w:proofErr w:type="gramStart"/>
      <w:r w:rsidRPr="008B66E7">
        <w:rPr>
          <w:rFonts w:asciiTheme="minorHAnsi" w:eastAsia="Times New Roman" w:hAnsiTheme="minorHAnsi"/>
          <w:kern w:val="0"/>
          <w:sz w:val="21"/>
          <w:szCs w:val="21"/>
        </w:rPr>
        <w:t>Acts</w:t>
      </w:r>
      <w:proofErr w:type="gramEnd"/>
      <w:r w:rsidRPr="008B66E7">
        <w:rPr>
          <w:rFonts w:asciiTheme="minorHAnsi" w:eastAsia="Times New Roman" w:hAnsiTheme="minorHAnsi"/>
          <w:kern w:val="0"/>
          <w:sz w:val="21"/>
          <w:szCs w:val="21"/>
        </w:rPr>
        <w:t xml:space="preserve"> 25 reminds us that God's plan is often beyond our comprehension. Paul's journey to Rome was part of a greater purpose that he couldn't fully see. "For My thoughts are not your thoughts, neither are your ways My ways, declares the LORD" (Isaiah 55:8). Trust in His greater plan, knowing that He is working all things for good.</w:t>
      </w:r>
    </w:p>
    <w:p w14:paraId="6C59A24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trust God's plan when facing situations beyond your understanding, like Paul's trial in Acts 25?</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God's plan sometimes involves unexpected challenges, as seen in Paul's journey?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can you learn from Paul's patience in Acts 25 when God's plan seems unclear?</w:t>
      </w:r>
      <w:r w:rsidRPr="008B66E7">
        <w:rPr>
          <w:rFonts w:asciiTheme="minorHAnsi" w:eastAsiaTheme="minorHAnsi" w:hAnsiTheme="minorHAnsi" w:cstheme="minorBidi"/>
          <w14:ligatures w14:val="standardContextual"/>
        </w:rPr>
        <w:br w:type="page"/>
      </w:r>
    </w:p>
    <w:p w14:paraId="45B46C31" w14:textId="77777777" w:rsidR="008B66E7" w:rsidRPr="008B66E7" w:rsidRDefault="008B66E7" w:rsidP="008B66E7">
      <w:pPr>
        <w:spacing w:line="247" w:lineRule="auto"/>
        <w:jc w:val="center"/>
        <w:outlineLvl w:val="0"/>
        <w:rPr>
          <w:rFonts w:asciiTheme="minorHAnsi" w:eastAsia="Times New Roman" w:hAnsiTheme="minorHAnsi"/>
          <w:b/>
          <w:bCs/>
          <w:kern w:val="36"/>
          <w:sz w:val="32"/>
          <w:szCs w:val="32"/>
        </w:rPr>
      </w:pPr>
      <w:r w:rsidRPr="008B66E7">
        <w:rPr>
          <w:rFonts w:asciiTheme="minorHAnsi" w:eastAsia="Times New Roman" w:hAnsiTheme="minorHAnsi"/>
          <w:b/>
          <w:bCs/>
          <w:kern w:val="36"/>
          <w:sz w:val="32"/>
          <w:szCs w:val="32"/>
        </w:rPr>
        <w:t>Acts 26 Teaching Points and Bible Study Questions</w:t>
      </w:r>
    </w:p>
    <w:p w14:paraId="35A77655" w14:textId="180AC48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Power of Personal Testimony</w:t>
      </w:r>
    </w:p>
    <w:p w14:paraId="74736F3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In Acts 26, Paul stands before King Agrippa and shares his personal testimony. He recounts his dramatic conversion on the road to Damascus, emphasizing the transformative power of encountering Christ. This reminds us that our personal stories of faith can be powerful tools for witnessing. As Paul says, "I was not disobedient to the heavenly vision" (Acts 26:19). Sharing how God has worked in our lives can inspire others to seek their own encounters with Him.</w:t>
      </w:r>
    </w:p>
    <w:p w14:paraId="0B7FB1F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sharing your personal testimony impact others' faith journeys in your community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personal testimonies are powerful tools for spreading the Gospel?</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Paul's testimony in Acts 26 to strengthen your own faith story? </w:t>
      </w:r>
    </w:p>
    <w:p w14:paraId="3CDAD76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Boldness in Proclaiming the Gospel</w:t>
      </w:r>
    </w:p>
    <w:p w14:paraId="3286444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boldness in speaking the truth, even in the face of potential persecution, is a lesson for us all. He fearlessly declares, "I stand here on trial because of my hope in the promise made by God to our fathers" (Acts 26:6). This courage encourages us to stand firm in our faith and share the Gospel, regardless of the audience or circumstances.</w:t>
      </w:r>
    </w:p>
    <w:p w14:paraId="63F5A0D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demonstrate boldness in sharing your faith in challenging situations like Paul did in Acts 26?</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by boldly proclaiming the Gospel in your community?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boldness in sharing the Gospel matter, and how can it impact those around you? </w:t>
      </w:r>
    </w:p>
    <w:p w14:paraId="6AD2001F" w14:textId="77777777" w:rsidR="00FE180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75133890" w14:textId="77777777" w:rsidR="00FE1809" w:rsidRDefault="00FE180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7E78E5DD" w14:textId="77777777" w:rsidR="00FE1809" w:rsidRDefault="00FE1809" w:rsidP="008B66E7">
      <w:pPr>
        <w:spacing w:line="247" w:lineRule="auto"/>
        <w:rPr>
          <w:rFonts w:asciiTheme="minorHAnsi" w:eastAsia="Times New Roman" w:hAnsiTheme="minorHAnsi"/>
          <w:b/>
          <w:bCs/>
          <w:kern w:val="0"/>
          <w:sz w:val="21"/>
          <w:szCs w:val="21"/>
        </w:rPr>
      </w:pPr>
    </w:p>
    <w:p w14:paraId="61295F61" w14:textId="7D6DF5BA"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Importance of Knowing Scripture</w:t>
      </w:r>
    </w:p>
    <w:p w14:paraId="0B3CFA5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defense is deeply rooted in Scripture, as he connects his message to the promises made to the patriarchs. He demonstrates the importance of knowing and understanding the Word of God. As he explains, "I am saying nothing beyond what the prophets and Moses said would happen" (Acts 26:22). This highlights the necessity of grounding our faith in the consistent truth of Scripture.</w:t>
      </w:r>
    </w:p>
    <w:p w14:paraId="3D5B7C0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knowing Scripture help you confidently share your faith like Paul in Acts 26?</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Paul emphasizes his knowledge of Scripture during his defense?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practical steps can you take to deepen your understanding of Scripture for everyday life? </w:t>
      </w:r>
    </w:p>
    <w:p w14:paraId="79B1A50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Reality of Spiritual Blindness</w:t>
      </w:r>
    </w:p>
    <w:p w14:paraId="2F15F0B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 describes his mission to open the eyes of the spiritually blind, turning them "from darkness to light, and from the power of Satan to God" (Acts 26:18). This underscores the reality of spiritual blindness and the need for divine intervention to bring about true understanding and salvation.</w:t>
      </w:r>
    </w:p>
    <w:p w14:paraId="77C156C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identify and overcome areas of spiritual blindness in your daily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spiritual blindness can be difficult to recognize in ourselves?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steps can you take to help others see their own spiritual blindness? </w:t>
      </w:r>
    </w:p>
    <w:p w14:paraId="3D2036D9" w14:textId="77777777" w:rsidR="00FE180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43824967" w14:textId="77777777" w:rsidR="00FE1809" w:rsidRDefault="00FE180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4EF65090" w14:textId="77777777" w:rsidR="00FE1809" w:rsidRDefault="00FE1809" w:rsidP="008B66E7">
      <w:pPr>
        <w:spacing w:line="247" w:lineRule="auto"/>
        <w:rPr>
          <w:rFonts w:asciiTheme="minorHAnsi" w:eastAsia="Times New Roman" w:hAnsiTheme="minorHAnsi"/>
          <w:b/>
          <w:bCs/>
          <w:kern w:val="0"/>
          <w:sz w:val="21"/>
          <w:szCs w:val="21"/>
        </w:rPr>
      </w:pPr>
    </w:p>
    <w:p w14:paraId="4F2BF600" w14:textId="7846CB68"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Repentance as a Key Component of Faith</w:t>
      </w:r>
    </w:p>
    <w:p w14:paraId="64893DD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 emphasizes the importance of repentance, stating that people should "repent and turn to God, performing deeds consistent with repentance" (Acts 26:20). This reminds us that genuine faith involves a change of heart and actions, aligning our lives with God's will.</w:t>
      </w:r>
    </w:p>
    <w:p w14:paraId="6A0F71A9" w14:textId="77777777" w:rsidR="00FE1809" w:rsidRDefault="008B66E7" w:rsidP="008B66E7">
      <w:pPr>
        <w:spacing w:line="247" w:lineRule="auto"/>
        <w:rPr>
          <w:rFonts w:asciiTheme="minorHAnsi" w:eastAsiaTheme="minorHAnsi" w:hAnsiTheme="minorHAnsi" w:cstheme="minorBidi"/>
          <w14:ligatures w14:val="standardContextual"/>
        </w:rPr>
      </w:pPr>
      <w:r w:rsidRPr="008B66E7">
        <w:rPr>
          <w:rFonts w:asciiTheme="minorHAnsi" w:eastAsia="Times New Roman" w:hAnsiTheme="minorHAnsi"/>
          <w:kern w:val="0"/>
          <w:sz w:val="21"/>
          <w:szCs w:val="21"/>
        </w:rPr>
        <w:t>1. How can you incorporate daily repentance to strengthen your faith journey like Paul in Acts 26?</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repentance is essential for personal transformation and growth in faith?</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practical steps can you take to demonstrate genuine repentance in your community?</w:t>
      </w:r>
    </w:p>
    <w:p w14:paraId="663536EF" w14:textId="6C7F488E"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Universality of the Gospel Message</w:t>
      </w:r>
    </w:p>
    <w:p w14:paraId="22895B0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message is inclusive, intended for both Jews and Gentiles. He declares that Christ "would proclaim light to our people and to the Gentiles" (Acts 26:23). This universality of the Gospel encourages us to share the message of salvation with everyone, regardless of their background.</w:t>
      </w:r>
    </w:p>
    <w:p w14:paraId="0A75C16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share the Gospel message with someone from a different cultural background this week?</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the Gospel's universality is crucial for building inclusive communities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practical steps can you take to ensure the Gospel message reaches diverse groups in your area? </w:t>
      </w:r>
    </w:p>
    <w:p w14:paraId="2011CBBF" w14:textId="77777777" w:rsidR="00FE180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60E3A094" w14:textId="77777777" w:rsidR="00FE1809" w:rsidRDefault="00FE180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29BA773E" w14:textId="77777777" w:rsidR="00FE1809" w:rsidRDefault="00FE1809" w:rsidP="008B66E7">
      <w:pPr>
        <w:spacing w:line="247" w:lineRule="auto"/>
        <w:rPr>
          <w:rFonts w:asciiTheme="minorHAnsi" w:eastAsia="Times New Roman" w:hAnsiTheme="minorHAnsi"/>
          <w:b/>
          <w:bCs/>
          <w:kern w:val="0"/>
          <w:sz w:val="21"/>
          <w:szCs w:val="21"/>
        </w:rPr>
      </w:pPr>
    </w:p>
    <w:p w14:paraId="62889C06" w14:textId="17942775"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Role of Divine Providence</w:t>
      </w:r>
    </w:p>
    <w:p w14:paraId="2DD680B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Throughout his defense, Paul acknowledges God's hand in his journey, recognizing that his path was divinely orchestrated. He states, "I have had God's help to this day" (Acts 26:22). This reassures us that God is actively involved in our lives, guiding us according to His purpose.</w:t>
      </w:r>
    </w:p>
    <w:p w14:paraId="191429C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recognize and respond to divine providence in your daily life decisions?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divine providence played a crucial role in Paul's mission and testimony?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Paul's experience about trusting divine providence during challenging times? </w:t>
      </w:r>
    </w:p>
    <w:p w14:paraId="359437A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Futility of Resisting God's Call</w:t>
      </w:r>
    </w:p>
    <w:p w14:paraId="1226B7A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 recounts how Jesus asked him, "It is hard for you to kick against the goads" (Acts 26:14), illustrating the futility of resisting God's call. This serves as a reminder that surrendering to God's will is ultimately for our benefit and leads to a life of purpose and fulfillment.</w:t>
      </w:r>
    </w:p>
    <w:p w14:paraId="7260B39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recognize and respond to God's call in your daily life effectively?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resisting God's call can lead to personal unrest or dissatisfaction?</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align your goals with God's purpose for you? </w:t>
      </w:r>
    </w:p>
    <w:p w14:paraId="6D2B7938" w14:textId="77777777" w:rsidR="00FE180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342DAD81" w14:textId="77777777" w:rsidR="00FE1809" w:rsidRDefault="00FE180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25F75B47" w14:textId="77777777" w:rsidR="00FE1809" w:rsidRDefault="00FE1809" w:rsidP="008B66E7">
      <w:pPr>
        <w:spacing w:line="247" w:lineRule="auto"/>
        <w:rPr>
          <w:rFonts w:asciiTheme="minorHAnsi" w:eastAsia="Times New Roman" w:hAnsiTheme="minorHAnsi"/>
          <w:b/>
          <w:bCs/>
          <w:kern w:val="0"/>
          <w:sz w:val="21"/>
          <w:szCs w:val="21"/>
        </w:rPr>
      </w:pPr>
    </w:p>
    <w:p w14:paraId="02D7C3D1" w14:textId="4953913B"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Hope of Resurrection</w:t>
      </w:r>
    </w:p>
    <w:p w14:paraId="2A7FCF8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Central to Paul's message is the hope of resurrection, as he proclaims, "Why should any of you consider it incredible that God raises the dead?" (Acts 26:8). This hope is foundational to our faith, assuring us of eternal life through Christ's victory over death.</w:t>
      </w:r>
    </w:p>
    <w:p w14:paraId="0448C35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the hope of resurrection influence your daily decisions and priorities?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change in your life by embracing the resurrection promise?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the belief in resurrection provide comfort during challenging times? </w:t>
      </w:r>
    </w:p>
    <w:p w14:paraId="767A968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Impact of a Clear Conscience</w:t>
      </w:r>
    </w:p>
    <w:p w14:paraId="57EE970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 confidently asserts, "I have lived my life with a clear conscience before God" (Acts 26:16). This highlights the peace and assurance that come from living in alignment with God's will, encouraging us to maintain integrity and righteousness in our daily walk.</w:t>
      </w:r>
    </w:p>
    <w:p w14:paraId="7724F8D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maintaining a clear conscience impact your daily decision-making and relationships with others?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Paul emphasizes a clear conscience in his defense before King Agrippa?</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practical steps can you take to ensure your conscience remains clear in challenging situations?</w:t>
      </w:r>
      <w:r w:rsidRPr="008B66E7">
        <w:rPr>
          <w:rFonts w:asciiTheme="minorHAnsi" w:eastAsiaTheme="minorHAnsi" w:hAnsiTheme="minorHAnsi" w:cstheme="minorBidi"/>
          <w14:ligatures w14:val="standardContextual"/>
        </w:rPr>
        <w:br w:type="page"/>
      </w:r>
    </w:p>
    <w:p w14:paraId="606ABE92" w14:textId="77777777" w:rsidR="008B66E7" w:rsidRPr="008B66E7" w:rsidRDefault="008B66E7" w:rsidP="008B66E7">
      <w:pPr>
        <w:spacing w:line="247" w:lineRule="auto"/>
        <w:jc w:val="center"/>
        <w:outlineLvl w:val="0"/>
        <w:rPr>
          <w:rFonts w:asciiTheme="minorHAnsi" w:eastAsia="Times New Roman" w:hAnsiTheme="minorHAnsi"/>
          <w:b/>
          <w:bCs/>
          <w:kern w:val="36"/>
          <w:sz w:val="32"/>
          <w:szCs w:val="32"/>
        </w:rPr>
      </w:pPr>
      <w:r w:rsidRPr="008B66E7">
        <w:rPr>
          <w:rFonts w:asciiTheme="minorHAnsi" w:eastAsia="Times New Roman" w:hAnsiTheme="minorHAnsi"/>
          <w:b/>
          <w:bCs/>
          <w:kern w:val="36"/>
          <w:sz w:val="32"/>
          <w:szCs w:val="32"/>
        </w:rPr>
        <w:t>Acts 27 Teaching Points and Bible Study Questions</w:t>
      </w:r>
    </w:p>
    <w:p w14:paraId="7A1DD40E" w14:textId="1D757A4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Trust in Divine Guidance</w:t>
      </w:r>
    </w:p>
    <w:p w14:paraId="655D284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In Acts 27, Paul demonstrates unwavering faith in God's guidance, even amidst a storm. When faced with uncertainty, remember Paul's words: "But now I urge you to keep up your courage, because not one of you will be lost; only the ship will be destroyed" (Acts 27:22). Trusting in God's plan can provide peace and direction, even when the path seems unclear.</w:t>
      </w:r>
    </w:p>
    <w:p w14:paraId="41DFFEB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trust divine guidance when facing uncertain or dangerous situations in your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Paul remained calm and confident during the storm, and how can you emulate that?</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practical steps can you take to strengthen your trust in divine guidance during life's challenges? </w:t>
      </w:r>
    </w:p>
    <w:p w14:paraId="493ABBA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Power of Encouragement</w:t>
      </w:r>
    </w:p>
    <w:p w14:paraId="6D3D7FA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encouragement to the crew during the storm is a powerful reminder of the impact of uplifting words. "</w:t>
      </w:r>
      <w:proofErr w:type="gramStart"/>
      <w:r w:rsidRPr="008B66E7">
        <w:rPr>
          <w:rFonts w:asciiTheme="minorHAnsi" w:eastAsia="Times New Roman" w:hAnsiTheme="minorHAnsi"/>
          <w:kern w:val="0"/>
          <w:sz w:val="21"/>
          <w:szCs w:val="21"/>
        </w:rPr>
        <w:t>So</w:t>
      </w:r>
      <w:proofErr w:type="gramEnd"/>
      <w:r w:rsidRPr="008B66E7">
        <w:rPr>
          <w:rFonts w:asciiTheme="minorHAnsi" w:eastAsia="Times New Roman" w:hAnsiTheme="minorHAnsi"/>
          <w:kern w:val="0"/>
          <w:sz w:val="21"/>
          <w:szCs w:val="21"/>
        </w:rPr>
        <w:t xml:space="preserve"> keep up your courage, men, for I have faith in God that it will happen just as He told me" (Acts 27:25). Encouragement can be a beacon of hope, helping others to persevere through life's tempests.</w:t>
      </w:r>
    </w:p>
    <w:p w14:paraId="6B5649C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offer encouragement to others during challenging situations, like Paul did on the ship?</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Paul's encouragement was effective in boosting the crew's morale during the storm?</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learn from Paul's actions to apply in your own life when others face difficulties? </w:t>
      </w:r>
    </w:p>
    <w:p w14:paraId="4D6E3ADB" w14:textId="77777777" w:rsidR="00FE180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36332F8D" w14:textId="77777777" w:rsidR="00FE1809" w:rsidRDefault="00FE180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6BDF7E39" w14:textId="77777777" w:rsidR="00FE1809" w:rsidRDefault="00FE1809" w:rsidP="008B66E7">
      <w:pPr>
        <w:spacing w:line="247" w:lineRule="auto"/>
        <w:rPr>
          <w:rFonts w:asciiTheme="minorHAnsi" w:eastAsia="Times New Roman" w:hAnsiTheme="minorHAnsi"/>
          <w:b/>
          <w:bCs/>
          <w:kern w:val="0"/>
          <w:sz w:val="21"/>
          <w:szCs w:val="21"/>
        </w:rPr>
      </w:pPr>
    </w:p>
    <w:p w14:paraId="6858847F" w14:textId="64B416E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Importance of Heeding Warnings</w:t>
      </w:r>
    </w:p>
    <w:p w14:paraId="26DFE11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 warned the crew about the impending danger, but they initially ignored his advice. "Men, I can see that our voyage is going to be disastrous and bring great loss to ship and cargo, and to our own lives also" (Acts 27:10). This teaches us the value of listening to wise counsel and being attentive to warnings that can prevent unnecessary hardships.</w:t>
      </w:r>
    </w:p>
    <w:p w14:paraId="75CA165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apply the lesson of heeding warnings in your daily decision-making process?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people often ignore warnings, and how can you overcome this tendency?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better recognize and respond to warnings in your personal and professional life? </w:t>
      </w:r>
    </w:p>
    <w:p w14:paraId="64C857FB"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Faith Over Fear</w:t>
      </w:r>
    </w:p>
    <w:p w14:paraId="74E4179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In the midst of chaos, Paul chose faith over fear. His calm demeanor and reliance on God's promises remind us that faith can anchor us when fear threatens to overwhelm. "Last night an angel of the God to whom I belong and whom I serve stood beside me" (Acts 27:23). Let faith be your compass in turbulent times.</w:t>
      </w:r>
    </w:p>
    <w:p w14:paraId="6D68F84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demonstrate faith over fear in challenging situations like Paul's shipwreck experience in Acts 27?</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practical steps can you take to trust God's plan when facing life's storms?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 you think maintaining faith is crucial when circumstances seem beyond your control? </w:t>
      </w:r>
    </w:p>
    <w:p w14:paraId="550AF9EA" w14:textId="77777777" w:rsidR="00FE180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3EACDA8A" w14:textId="77777777" w:rsidR="00FE1809" w:rsidRDefault="00FE180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68332137" w14:textId="77777777" w:rsidR="00FE1809" w:rsidRDefault="00FE1809" w:rsidP="008B66E7">
      <w:pPr>
        <w:spacing w:line="247" w:lineRule="auto"/>
        <w:rPr>
          <w:rFonts w:asciiTheme="minorHAnsi" w:eastAsia="Times New Roman" w:hAnsiTheme="minorHAnsi"/>
          <w:b/>
          <w:bCs/>
          <w:kern w:val="0"/>
          <w:sz w:val="21"/>
          <w:szCs w:val="21"/>
        </w:rPr>
      </w:pPr>
    </w:p>
    <w:p w14:paraId="6F09BD7E" w14:textId="0848B422"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Role of Leadership in Crisis</w:t>
      </w:r>
    </w:p>
    <w:p w14:paraId="63B774C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leadership shines through as he takes charge during the crisis. His ability to lead by example and inspire confidence is a testament to the power of godly leadership. "Paul stood up before them and said: 'Men, you should have taken my advice not to sail from Crete; then you would have spared yourselves this damage and loss'" (Acts 27:21). True leadership is about guiding others with wisdom and integrity.</w:t>
      </w:r>
    </w:p>
    <w:p w14:paraId="1C11F584" w14:textId="77777777" w:rsidR="00FE1809" w:rsidRDefault="008B66E7" w:rsidP="008B66E7">
      <w:pPr>
        <w:spacing w:line="247" w:lineRule="auto"/>
        <w:rPr>
          <w:rFonts w:asciiTheme="minorHAnsi" w:eastAsiaTheme="minorHAnsi" w:hAnsiTheme="minorHAnsi" w:cstheme="minorBidi"/>
          <w14:ligatures w14:val="standardContextual"/>
        </w:rPr>
      </w:pPr>
      <w:r w:rsidRPr="008B66E7">
        <w:rPr>
          <w:rFonts w:asciiTheme="minorHAnsi" w:eastAsia="Times New Roman" w:hAnsiTheme="minorHAnsi"/>
          <w:kern w:val="0"/>
          <w:sz w:val="21"/>
          <w:szCs w:val="21"/>
        </w:rPr>
        <w:t>1. How can you apply Paul's leadership approach in Acts 27 to a crisis in your life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Paul's calm demeanor influenced the crew's response during the storm?</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can you learn from Paul's leadership that might help you guide others through difficult situations?</w:t>
      </w:r>
    </w:p>
    <w:p w14:paraId="33A9AD66" w14:textId="67FA2678"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00FE1809">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God's Sovereignty in All Circumstances</w:t>
      </w:r>
    </w:p>
    <w:p w14:paraId="0F6DF05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storm in Acts 27 serves as a reminder of God's sovereignty. Despite the chaos, God's plan prevails. "Nevertheless, we must run aground on some island" (Acts 27:26). Trust that God is in control, orchestrating events for His purpose, even when circumstances seem dire.</w:t>
      </w:r>
    </w:p>
    <w:p w14:paraId="07AAA5C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trust God's sovereignty when facing life's storms, like Paul in Acts 27?</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learn about God's control from Paul's shipwreck experience?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 you think God's sovereignty was evident despite the chaos in Acts 27? </w:t>
      </w:r>
    </w:p>
    <w:p w14:paraId="3A4F86D8" w14:textId="77777777" w:rsidR="00FE180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259F56A2" w14:textId="77777777" w:rsidR="00FE1809" w:rsidRDefault="00FE180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4B597EE5" w14:textId="77777777" w:rsidR="00FE1809" w:rsidRDefault="00FE1809" w:rsidP="008B66E7">
      <w:pPr>
        <w:spacing w:line="247" w:lineRule="auto"/>
        <w:rPr>
          <w:rFonts w:asciiTheme="minorHAnsi" w:eastAsia="Times New Roman" w:hAnsiTheme="minorHAnsi"/>
          <w:b/>
          <w:bCs/>
          <w:kern w:val="0"/>
          <w:sz w:val="21"/>
          <w:szCs w:val="21"/>
        </w:rPr>
      </w:pPr>
    </w:p>
    <w:p w14:paraId="38A6B183" w14:textId="6CCB3913"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Necessity of Practical Action</w:t>
      </w:r>
    </w:p>
    <w:p w14:paraId="6DF4CFD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While faith is crucial, practical action is also necessary. Paul advises the crew to eat to maintain their strength, showing that faith and action go hand in hand. "Now I urge you to take some food. You need it to survive" (Acts 27:34). Balance your spiritual life with practical steps to navigate life's challenges effectively.</w:t>
      </w:r>
    </w:p>
    <w:p w14:paraId="63D688D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apply Paul's practical actions during the storm to challenges in your own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taking practical steps is essential alongside faith in difficult situations?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practical actions can you take when facing uncertainty to ensure a positive outcome? </w:t>
      </w:r>
    </w:p>
    <w:p w14:paraId="384C147E"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Assurance of God's Promises</w:t>
      </w:r>
    </w:p>
    <w:p w14:paraId="59BAF9B1"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confidence in God's promises is unwavering. He reassures the crew that God's word will come to pass. "For I have faith in God that it will happen just as He told me" (Acts 27:25). Hold fast to God's promises, knowing they are a firm foundation in any storm.</w:t>
      </w:r>
    </w:p>
    <w:p w14:paraId="7509E5EC"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trust God's promises during life's storms, as Paul did in Acts 27?</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practical steps can you take to strengthen your faith in God's assurances?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 you think God's promises provide comfort in uncertain situations, like Paul's shipwreck experience? </w:t>
      </w:r>
    </w:p>
    <w:p w14:paraId="385E1745" w14:textId="77777777" w:rsidR="00FE180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43F367D6" w14:textId="77777777" w:rsidR="00FE1809" w:rsidRDefault="00FE180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099A7988" w14:textId="77777777" w:rsidR="00FE1809" w:rsidRDefault="00FE1809" w:rsidP="008B66E7">
      <w:pPr>
        <w:spacing w:line="247" w:lineRule="auto"/>
        <w:rPr>
          <w:rFonts w:asciiTheme="minorHAnsi" w:eastAsia="Times New Roman" w:hAnsiTheme="minorHAnsi"/>
          <w:b/>
          <w:bCs/>
          <w:kern w:val="0"/>
          <w:sz w:val="21"/>
          <w:szCs w:val="21"/>
        </w:rPr>
      </w:pPr>
    </w:p>
    <w:p w14:paraId="17C67AC9" w14:textId="6BE349FE"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Impact of Witnessing Faith</w:t>
      </w:r>
    </w:p>
    <w:p w14:paraId="346121CD"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faith and actions serve as a powerful witness to those around him. His trust in God influences the crew, demonstrating the impact of living out one's faith. "They were all encouraged and ate some food themselves" (Acts 27:36). Your faith can inspire and uplift others, even in the most challenging situations.</w:t>
      </w:r>
    </w:p>
    <w:p w14:paraId="0D5A727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witnessing Paul's faith during the storm inspire you to trust God in your own challenges?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by demonstrating faith in difficult situations to those around you?</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witnessing faith in action have a powerful impact on others' beliefs and attitudes? </w:t>
      </w:r>
    </w:p>
    <w:p w14:paraId="61E61386"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Deliverance Through Divine Intervention</w:t>
      </w:r>
    </w:p>
    <w:p w14:paraId="5287E2C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Ultimately, the crew's survival is a testament to God's deliverance. "In this way everyone reached land safely" (Acts 27:44). God's intervention in our lives can bring us safely through trials, reminding us of His power to save and deliver. Trust in His ability to guide you to safe shores.</w:t>
      </w:r>
    </w:p>
    <w:p w14:paraId="4213EA1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recognize and trust divine intervention in challenging situations like Paul's shipwreck experience?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learn from Paul's faith during the storm for your own life's storms?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Why does divine intervention sometimes require patience and faith, as seen in Paul's journey to Rome?</w:t>
      </w:r>
      <w:r w:rsidRPr="008B66E7">
        <w:rPr>
          <w:rFonts w:asciiTheme="minorHAnsi" w:eastAsiaTheme="minorHAnsi" w:hAnsiTheme="minorHAnsi" w:cstheme="minorBidi"/>
          <w14:ligatures w14:val="standardContextual"/>
        </w:rPr>
        <w:br w:type="page"/>
      </w:r>
    </w:p>
    <w:p w14:paraId="110899F3" w14:textId="77777777" w:rsidR="008B66E7" w:rsidRPr="008B66E7" w:rsidRDefault="008B66E7" w:rsidP="008B66E7">
      <w:pPr>
        <w:spacing w:line="247" w:lineRule="auto"/>
        <w:jc w:val="center"/>
        <w:outlineLvl w:val="0"/>
        <w:rPr>
          <w:rFonts w:asciiTheme="minorHAnsi" w:eastAsia="Times New Roman" w:hAnsiTheme="minorHAnsi"/>
          <w:b/>
          <w:bCs/>
          <w:kern w:val="36"/>
          <w:sz w:val="32"/>
          <w:szCs w:val="32"/>
        </w:rPr>
      </w:pPr>
      <w:r w:rsidRPr="008B66E7">
        <w:rPr>
          <w:rFonts w:asciiTheme="minorHAnsi" w:eastAsia="Times New Roman" w:hAnsiTheme="minorHAnsi"/>
          <w:b/>
          <w:bCs/>
          <w:kern w:val="36"/>
          <w:sz w:val="32"/>
          <w:szCs w:val="32"/>
        </w:rPr>
        <w:t>Acts 28 Teaching Points and Bible Study Questions</w:t>
      </w:r>
    </w:p>
    <w:p w14:paraId="1206C317" w14:textId="06350B62"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Hospitality Opens Doors for Ministry</w:t>
      </w:r>
    </w:p>
    <w:p w14:paraId="28770B98"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In Acts 28, we see the islanders of Malta showing "extraordinary kindness" to Paul and his companions (Acts 28:2). This act of hospitality not only provided for their immediate needs but also opened doors for Paul to minister to them. When we extend kindness and hospitality to others, we create opportunities for meaningful connections and the sharing of the Gospel. Remember, "Do not neglect to show hospitality to strangers, for by so doing some people have entertained angels without knowing it" (Hebrews 13:2).</w:t>
      </w:r>
    </w:p>
    <w:p w14:paraId="7A048F9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use hospitality to create opportunities for sharing your faith in everyday life?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hospitality is effective in building trust and opening doors for ministry?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make your home a welcoming space for ministry and connection? </w:t>
      </w:r>
    </w:p>
    <w:p w14:paraId="1C04CD9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God’s Protection in Unexpected Circumstances</w:t>
      </w:r>
    </w:p>
    <w:p w14:paraId="7F4F4BD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encounter with a viper in Acts 28:3-6 is a powerful reminder of God’s protection. Despite being bitten, Paul suffered no harm, which amazed the onlookers. This incident illustrates that God can protect us in unexpected and dangerous situations. Trust in His sovereignty and remember, "The LORD will keep you from all harm—He will watch over your life" (Psalm 121:7).</w:t>
      </w:r>
    </w:p>
    <w:p w14:paraId="201DE70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recognize God's protection in your life during unexpected challenges, like Paul in Acts 28?</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God allows unexpected circumstances to demonstrate His protection and faithfulness?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trust God's protection when facing unforeseen difficulties, as Paul did? </w:t>
      </w:r>
    </w:p>
    <w:p w14:paraId="44E36F22" w14:textId="77777777" w:rsidR="00FE180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6A6C2195" w14:textId="77777777" w:rsidR="00FE1809" w:rsidRDefault="00FE180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3711A268" w14:textId="77777777" w:rsidR="00FE1809" w:rsidRDefault="00FE1809" w:rsidP="008B66E7">
      <w:pPr>
        <w:spacing w:line="247" w:lineRule="auto"/>
        <w:rPr>
          <w:rFonts w:asciiTheme="minorHAnsi" w:eastAsia="Times New Roman" w:hAnsiTheme="minorHAnsi"/>
          <w:b/>
          <w:bCs/>
          <w:kern w:val="0"/>
          <w:sz w:val="21"/>
          <w:szCs w:val="21"/>
        </w:rPr>
      </w:pPr>
    </w:p>
    <w:p w14:paraId="3634C2B2" w14:textId="51514D5C"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Healing as a Testimony of God’s Power</w:t>
      </w:r>
    </w:p>
    <w:p w14:paraId="211E07A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When Paul healed the father of Publius and others on the island, it demonstrated the power of God to heal and restore (Acts 28:8-9). Healing can be a powerful testimony to God’s love and power, drawing people to Him. As believers, we are called to pray for the sick and trust in God’s ability to heal, knowing that "by His stripes we are healed" (Isaiah 53:5).</w:t>
      </w:r>
    </w:p>
    <w:p w14:paraId="18173A40"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witnessing healing in Acts 28 inspire you to trust in God's power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God uses healing as a testimony of His power in Acts 28?</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share stories of healing as a testimony of God's power in your community? </w:t>
      </w:r>
    </w:p>
    <w:p w14:paraId="4E227AC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Importance of Community Support</w:t>
      </w:r>
    </w:p>
    <w:p w14:paraId="1BCCC96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support Paul received from fellow believers in Rome highlights the importance of community (Acts 28:15). The encouragement and fellowship of other Christians can strengthen us in our faith journey. As it is written, "Let us not neglect meeting together, as some have made a habit, but let us encourage one another" (Hebrews 10:25).</w:t>
      </w:r>
    </w:p>
    <w:p w14:paraId="1A568B12"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actively support your community during times of crisis, as seen in Acts 28?</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community support was crucial for Paul during his journey in Acts 28?</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can you do to foster a supportive community environment in your daily life? </w:t>
      </w:r>
    </w:p>
    <w:p w14:paraId="4A909F83" w14:textId="77777777" w:rsidR="00FE180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3CF8D2A8" w14:textId="77777777" w:rsidR="00FE1809" w:rsidRDefault="00FE180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5AF64774" w14:textId="77777777" w:rsidR="00FE1809" w:rsidRDefault="00FE1809" w:rsidP="008B66E7">
      <w:pPr>
        <w:spacing w:line="247" w:lineRule="auto"/>
        <w:rPr>
          <w:rFonts w:asciiTheme="minorHAnsi" w:eastAsia="Times New Roman" w:hAnsiTheme="minorHAnsi"/>
          <w:b/>
          <w:bCs/>
          <w:kern w:val="0"/>
          <w:sz w:val="21"/>
          <w:szCs w:val="21"/>
        </w:rPr>
      </w:pPr>
    </w:p>
    <w:p w14:paraId="0521FC8C" w14:textId="30B6415D"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Boldness in Proclaiming the Gospel</w:t>
      </w:r>
    </w:p>
    <w:p w14:paraId="03E2338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Despite being under house arrest, Paul continued to preach the Gospel with boldness and without hindrance (Acts 28:30-31). His example encourages us to share our faith boldly, regardless of our circumstances. Remember, "For God has not given us a spirit of fear, but of power, love, and self-control" (2 Timothy 1:7).</w:t>
      </w:r>
    </w:p>
    <w:p w14:paraId="68A83458" w14:textId="2A032DFC"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demonstrate boldness in sharing your faith in challenging situations like Paul did in Acts 28?</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think enables someone to speak about their beliefs with confidence and conviction?</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Why does boldness in proclaiming the Gospel matter in your personal and community life today?</w:t>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Power of Perseverance</w:t>
      </w:r>
    </w:p>
    <w:p w14:paraId="17ED0CD5"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journey to Rome was fraught with challenges, yet he persevered in his mission (Acts 28:16). His determination teaches us the value of perseverance in fulfilling God’s calling. As Paul himself wrote, "Let us not grow weary in well-doing, for in due time we will reap a harvest if we do not give up" (Galatians 6:9).</w:t>
      </w:r>
    </w:p>
    <w:p w14:paraId="7C11FA5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Paul's perseverance in Acts 28 inspire you to overcome personal challenges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perseverance is crucial in maintaining faith during difficult times?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What practical steps can you take to persevere in your spiritual journey like Paul did? </w:t>
      </w:r>
    </w:p>
    <w:p w14:paraId="656A7DD2" w14:textId="77777777" w:rsidR="00FE180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10ACCD9F" w14:textId="77777777" w:rsidR="00FE1809" w:rsidRDefault="00FE180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0042E328" w14:textId="77777777" w:rsidR="00FE1809" w:rsidRDefault="00FE1809" w:rsidP="008B66E7">
      <w:pPr>
        <w:spacing w:line="247" w:lineRule="auto"/>
        <w:rPr>
          <w:rFonts w:asciiTheme="minorHAnsi" w:eastAsia="Times New Roman" w:hAnsiTheme="minorHAnsi"/>
          <w:b/>
          <w:bCs/>
          <w:kern w:val="0"/>
          <w:sz w:val="21"/>
          <w:szCs w:val="21"/>
        </w:rPr>
      </w:pPr>
    </w:p>
    <w:p w14:paraId="58BD5622" w14:textId="5058F885"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God’s Faithfulness to His Promises</w:t>
      </w:r>
    </w:p>
    <w:p w14:paraId="729E4CA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arrival in Rome fulfilled God’s promise that he would testify in the capital of the empire (Acts 23:11). This reminds us that God is faithful to His promises, and we can trust Him to fulfill His word in our lives. "For no matter how many promises God has made, they are 'Yes' in Christ" (2 Corinthians 1:20).</w:t>
      </w:r>
    </w:p>
    <w:p w14:paraId="3DEFE85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trust God's faithfulness when facing unexpected challenges like Paul in Acts 28?</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learn about God's promises through Paul's journey to Rome?</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God's faithfulness encourage you to persevere in difficult circumstances today? </w:t>
      </w:r>
    </w:p>
    <w:p w14:paraId="37B0BEF3"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Role of Scripture in Convincing Others</w:t>
      </w:r>
    </w:p>
    <w:p w14:paraId="129A415A"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 used the Scriptures to persuade both Jews and Gentiles about Jesus (Acts 28:23). This underscores the importance of knowing and using Scripture in our witness. "All Scripture is God-breathed and is useful for teaching, rebuking, correcting, and training in righteousness" (2 Timothy 3:16).</w:t>
      </w:r>
    </w:p>
    <w:p w14:paraId="42C9E1B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use Scripture to effectively communicate your faith to others today?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by sharing biblical stories with those unfamiliar with them?</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does understanding Scripture enhance your ability to engage in meaningful spiritual conversations? </w:t>
      </w:r>
    </w:p>
    <w:p w14:paraId="2AAC9FE9" w14:textId="77777777" w:rsidR="00FE1809" w:rsidRDefault="008B66E7" w:rsidP="008B66E7">
      <w:pPr>
        <w:spacing w:line="247" w:lineRule="auto"/>
        <w:rPr>
          <w:rFonts w:asciiTheme="minorHAnsi" w:eastAsia="Times New Roman" w:hAnsiTheme="minorHAnsi"/>
          <w:b/>
          <w:bCs/>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p>
    <w:p w14:paraId="2366F549" w14:textId="77777777" w:rsidR="00FE1809" w:rsidRDefault="00FE1809">
      <w:pPr>
        <w:spacing w:after="0" w:line="240" w:lineRule="auto"/>
        <w:rPr>
          <w:rFonts w:asciiTheme="minorHAnsi" w:eastAsia="Times New Roman" w:hAnsiTheme="minorHAnsi"/>
          <w:b/>
          <w:bCs/>
          <w:kern w:val="0"/>
          <w:sz w:val="21"/>
          <w:szCs w:val="21"/>
        </w:rPr>
      </w:pPr>
      <w:r>
        <w:rPr>
          <w:rFonts w:asciiTheme="minorHAnsi" w:eastAsia="Times New Roman" w:hAnsiTheme="minorHAnsi"/>
          <w:b/>
          <w:bCs/>
          <w:kern w:val="0"/>
          <w:sz w:val="21"/>
          <w:szCs w:val="21"/>
        </w:rPr>
        <w:br w:type="page"/>
      </w:r>
    </w:p>
    <w:p w14:paraId="11BD9944" w14:textId="77777777" w:rsidR="00FE1809" w:rsidRDefault="00FE1809" w:rsidP="008B66E7">
      <w:pPr>
        <w:spacing w:line="247" w:lineRule="auto"/>
        <w:rPr>
          <w:rFonts w:asciiTheme="minorHAnsi" w:eastAsia="Times New Roman" w:hAnsiTheme="minorHAnsi"/>
          <w:b/>
          <w:bCs/>
          <w:kern w:val="0"/>
          <w:sz w:val="21"/>
          <w:szCs w:val="21"/>
        </w:rPr>
      </w:pPr>
    </w:p>
    <w:p w14:paraId="55E47F38" w14:textId="3FDCB94D"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t>The Universal Offer of Salvation</w:t>
      </w:r>
    </w:p>
    <w:p w14:paraId="39F17677"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Paul’s message in Acts 28:28 emphasizes that salvation through Jesus is available to all people, not just a select few. This universal offer of salvation is a cornerstone of the Gospel message. "For God so loved the world that He gave His one and only Son, that everyone who believes in Him shall not perish but have eternal life" (John 3:16).</w:t>
      </w:r>
    </w:p>
    <w:p w14:paraId="7F5A7504"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1. How can you actively share the universal offer of salvation in your daily interactions?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What do you hope to achieve by embracing the universal offer of salvation in your community?</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 xml:space="preserve">3. Why do you think the universal offer of salvation is essential for fostering unity among diverse groups? </w:t>
      </w:r>
    </w:p>
    <w:p w14:paraId="4C4806B9"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r>
      <w:r w:rsidRPr="008B66E7">
        <w:rPr>
          <w:rFonts w:asciiTheme="minorHAnsi" w:eastAsia="Times New Roman" w:hAnsiTheme="minorHAnsi"/>
          <w:b/>
          <w:bCs/>
          <w:kern w:val="0"/>
          <w:sz w:val="21"/>
          <w:szCs w:val="21"/>
        </w:rPr>
        <w:br/>
        <w:t>The Unstoppable Nature of God’s Kingdom</w:t>
      </w:r>
    </w:p>
    <w:p w14:paraId="0236D32F" w14:textId="77777777" w:rsidR="008B66E7" w:rsidRPr="008B66E7" w:rsidRDefault="008B66E7" w:rsidP="008B66E7">
      <w:pPr>
        <w:spacing w:line="247" w:lineRule="auto"/>
        <w:rPr>
          <w:rFonts w:asciiTheme="minorHAnsi" w:eastAsia="Times New Roman" w:hAnsiTheme="minorHAnsi"/>
          <w:kern w:val="0"/>
          <w:sz w:val="21"/>
          <w:szCs w:val="21"/>
        </w:rPr>
      </w:pPr>
      <w:r w:rsidRPr="008B66E7">
        <w:rPr>
          <w:rFonts w:asciiTheme="minorHAnsi" w:eastAsia="Times New Roman" w:hAnsiTheme="minorHAnsi"/>
          <w:kern w:val="0"/>
          <w:sz w:val="21"/>
          <w:szCs w:val="21"/>
        </w:rPr>
        <w:t>The book of Acts ends with Paul preaching the kingdom of God, showing that despite opposition, God’s kingdom continues to advance (Acts 28:31). This is a powerful reminder that nothing can stop the spread of God’s kingdom. "And this gospel of the kingdom will be preached in all the world as a testimony to all nations, and then the end will come" (Matthew 24:14).</w:t>
      </w:r>
    </w:p>
    <w:p w14:paraId="2E030AD7" w14:textId="0C505BBD" w:rsidR="008B66E7" w:rsidRPr="00F6333B" w:rsidRDefault="008B66E7" w:rsidP="008B66E7">
      <w:pPr>
        <w:spacing w:line="247" w:lineRule="auto"/>
        <w:rPr>
          <w:rFonts w:eastAsia="Times New Roman"/>
          <w:kern w:val="0"/>
          <w:sz w:val="21"/>
          <w:szCs w:val="21"/>
        </w:rPr>
      </w:pPr>
      <w:r w:rsidRPr="008B66E7">
        <w:rPr>
          <w:rFonts w:asciiTheme="minorHAnsi" w:eastAsia="Times New Roman" w:hAnsiTheme="minorHAnsi"/>
          <w:kern w:val="0"/>
          <w:sz w:val="21"/>
          <w:szCs w:val="21"/>
        </w:rPr>
        <w:t>1. How can you contribute to spreading God's Kingdom despite facing personal challenges or opposition?</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2. Why do you think God's Kingdom continues to grow even in difficult circumstances?</w:t>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r>
      <w:r w:rsidRPr="008B66E7">
        <w:rPr>
          <w:rFonts w:asciiTheme="minorHAnsi" w:eastAsia="Times New Roman" w:hAnsiTheme="minorHAnsi"/>
          <w:kern w:val="0"/>
          <w:sz w:val="21"/>
          <w:szCs w:val="21"/>
        </w:rPr>
        <w:br/>
        <w:t>3. What practical steps can you take to demonstrate the unstoppable nature of God's Kingdom in your community?</w:t>
      </w:r>
      <w:bookmarkEnd w:id="0"/>
    </w:p>
    <w:sectPr w:rsidR="008B66E7" w:rsidRPr="00F6333B"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90DF4" w14:textId="77777777" w:rsidR="00DF2DC4" w:rsidRDefault="00DF2DC4" w:rsidP="00993188">
      <w:pPr>
        <w:spacing w:after="0" w:line="240" w:lineRule="auto"/>
      </w:pPr>
      <w:r>
        <w:separator/>
      </w:r>
    </w:p>
  </w:endnote>
  <w:endnote w:type="continuationSeparator" w:id="0">
    <w:p w14:paraId="0723A566" w14:textId="77777777" w:rsidR="00DF2DC4" w:rsidRDefault="00DF2DC4"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C1102"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03F55D76"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770F2246"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D8045" w14:textId="77777777" w:rsidR="007F1F09" w:rsidRPr="007F1F09" w:rsidRDefault="007F1F09" w:rsidP="00506EB5">
    <w:pPr>
      <w:pStyle w:val="Footer"/>
      <w:framePr w:wrap="none" w:vAnchor="text" w:hAnchor="margin" w:xAlign="center" w:y="1"/>
      <w:rPr>
        <w:rStyle w:val="PageNumber"/>
        <w:sz w:val="11"/>
        <w:szCs w:val="11"/>
      </w:rPr>
    </w:pPr>
  </w:p>
  <w:p w14:paraId="4DCECBA8"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167B7C9"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54803C28" wp14:editId="56909BAD">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4B13130" wp14:editId="1CB8C326">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265FF"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C6AD5"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4BEB6963"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4000B" w14:textId="77777777" w:rsidR="00DF2DC4" w:rsidRDefault="00DF2DC4" w:rsidP="00993188">
      <w:pPr>
        <w:spacing w:after="0" w:line="240" w:lineRule="auto"/>
      </w:pPr>
      <w:r>
        <w:separator/>
      </w:r>
    </w:p>
  </w:footnote>
  <w:footnote w:type="continuationSeparator" w:id="0">
    <w:p w14:paraId="398645B2" w14:textId="77777777" w:rsidR="00DF2DC4" w:rsidRDefault="00DF2DC4"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6E7"/>
    <w:rsid w:val="00000CDF"/>
    <w:rsid w:val="00037514"/>
    <w:rsid w:val="000421EA"/>
    <w:rsid w:val="00051B34"/>
    <w:rsid w:val="000B6F4F"/>
    <w:rsid w:val="00153A4F"/>
    <w:rsid w:val="00164B66"/>
    <w:rsid w:val="00177C6D"/>
    <w:rsid w:val="00194992"/>
    <w:rsid w:val="001B37DC"/>
    <w:rsid w:val="001B511C"/>
    <w:rsid w:val="001C43A9"/>
    <w:rsid w:val="001E4954"/>
    <w:rsid w:val="00223D2A"/>
    <w:rsid w:val="002358CF"/>
    <w:rsid w:val="003211B8"/>
    <w:rsid w:val="00343DF9"/>
    <w:rsid w:val="00351FC4"/>
    <w:rsid w:val="00391B5E"/>
    <w:rsid w:val="00397296"/>
    <w:rsid w:val="003B6791"/>
    <w:rsid w:val="004F7C83"/>
    <w:rsid w:val="005218D9"/>
    <w:rsid w:val="00590404"/>
    <w:rsid w:val="005C237B"/>
    <w:rsid w:val="00661B7E"/>
    <w:rsid w:val="006762E8"/>
    <w:rsid w:val="00687503"/>
    <w:rsid w:val="00692F03"/>
    <w:rsid w:val="006B7F2A"/>
    <w:rsid w:val="006E3292"/>
    <w:rsid w:val="007116C2"/>
    <w:rsid w:val="00741D82"/>
    <w:rsid w:val="00762403"/>
    <w:rsid w:val="0078350E"/>
    <w:rsid w:val="00793C4A"/>
    <w:rsid w:val="007E2F25"/>
    <w:rsid w:val="007F1F09"/>
    <w:rsid w:val="00800A60"/>
    <w:rsid w:val="00815A43"/>
    <w:rsid w:val="00840C19"/>
    <w:rsid w:val="0086139F"/>
    <w:rsid w:val="00870740"/>
    <w:rsid w:val="0087297B"/>
    <w:rsid w:val="00875463"/>
    <w:rsid w:val="00887FAA"/>
    <w:rsid w:val="008B66E7"/>
    <w:rsid w:val="0091161B"/>
    <w:rsid w:val="009415ED"/>
    <w:rsid w:val="00942731"/>
    <w:rsid w:val="00985E6C"/>
    <w:rsid w:val="00993188"/>
    <w:rsid w:val="009A38CE"/>
    <w:rsid w:val="009E4504"/>
    <w:rsid w:val="009E45C1"/>
    <w:rsid w:val="00A102B6"/>
    <w:rsid w:val="00A22D0B"/>
    <w:rsid w:val="00A744B0"/>
    <w:rsid w:val="00AF1073"/>
    <w:rsid w:val="00B14F85"/>
    <w:rsid w:val="00B15325"/>
    <w:rsid w:val="00B22981"/>
    <w:rsid w:val="00B26268"/>
    <w:rsid w:val="00B4631E"/>
    <w:rsid w:val="00B84495"/>
    <w:rsid w:val="00BB25B5"/>
    <w:rsid w:val="00C53FDE"/>
    <w:rsid w:val="00CD424F"/>
    <w:rsid w:val="00D32F91"/>
    <w:rsid w:val="00DA5F01"/>
    <w:rsid w:val="00DB0942"/>
    <w:rsid w:val="00DC3612"/>
    <w:rsid w:val="00DF2DC4"/>
    <w:rsid w:val="00E01F86"/>
    <w:rsid w:val="00E16C25"/>
    <w:rsid w:val="00E43AC8"/>
    <w:rsid w:val="00E54332"/>
    <w:rsid w:val="00E97DBD"/>
    <w:rsid w:val="00EC3290"/>
    <w:rsid w:val="00F126AA"/>
    <w:rsid w:val="00F21BC0"/>
    <w:rsid w:val="00F54BE6"/>
    <w:rsid w:val="00F6333B"/>
    <w:rsid w:val="00F635E4"/>
    <w:rsid w:val="00F7543A"/>
    <w:rsid w:val="00FE1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B2275"/>
  <w15:chartTrackingRefBased/>
  <w15:docId w15:val="{477F544A-A4C8-4C2F-B750-27C2C4E4A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 w:type="numbering" w:customStyle="1" w:styleId="NoList1">
    <w:name w:val="No List1"/>
    <w:next w:val="NoList"/>
    <w:uiPriority w:val="99"/>
    <w:semiHidden/>
    <w:unhideWhenUsed/>
    <w:rsid w:val="008B66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20IdealPad\Downloads\JETHRO-20251230T094457Z-1-001\JETHRO\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61</TotalTime>
  <Pages>141</Pages>
  <Words>28762</Words>
  <Characters>163950</Characters>
  <Application>Microsoft Office Word</Application>
  <DocSecurity>0</DocSecurity>
  <Lines>1366</Lines>
  <Paragraphs>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IdealPad</dc:creator>
  <cp:keywords/>
  <dc:description/>
  <cp:lastModifiedBy>John Cairo Minerva</cp:lastModifiedBy>
  <cp:revision>3</cp:revision>
  <cp:lastPrinted>2025-11-26T00:31:00Z</cp:lastPrinted>
  <dcterms:created xsi:type="dcterms:W3CDTF">2025-12-30T12:50:00Z</dcterms:created>
  <dcterms:modified xsi:type="dcterms:W3CDTF">2026-01-12T03:31:00Z</dcterms:modified>
</cp:coreProperties>
</file>